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423CE" w14:textId="77777777" w:rsidR="00EF365F" w:rsidRDefault="00EF365F" w:rsidP="00876075">
      <w:pPr>
        <w:jc w:val="center"/>
        <w:rPr>
          <w:rFonts w:ascii="Calibri" w:hAnsi="Calibri" w:cs="Calibri"/>
        </w:rPr>
      </w:pPr>
    </w:p>
    <w:p w14:paraId="14BE6CFA" w14:textId="77777777" w:rsidR="00EF365F" w:rsidRDefault="00EF365F" w:rsidP="00EF365F">
      <w:pPr>
        <w:jc w:val="right"/>
        <w:rPr>
          <w:rFonts w:ascii="Calibri" w:hAnsi="Calibri" w:cs="Calibri"/>
        </w:rPr>
      </w:pPr>
    </w:p>
    <w:p w14:paraId="16D2911F" w14:textId="77777777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Al Dirigente scolastico</w:t>
      </w:r>
    </w:p>
    <w:p w14:paraId="27160D3B" w14:textId="77777777" w:rsidR="008C01AF" w:rsidRDefault="008C01AF" w:rsidP="00C075BD">
      <w:pPr>
        <w:spacing w:line="1" w:lineRule="exact"/>
      </w:pPr>
    </w:p>
    <w:p w14:paraId="14066867" w14:textId="619FCDFF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ISIS Val di Cornia</w:t>
      </w:r>
    </w:p>
    <w:p w14:paraId="68F13FEB" w14:textId="77777777" w:rsidR="008C01AF" w:rsidRDefault="008C01AF" w:rsidP="00C075BD">
      <w:pPr>
        <w:spacing w:line="273" w:lineRule="auto"/>
        <w:jc w:val="right"/>
        <w:rPr>
          <w:b/>
          <w:sz w:val="22"/>
        </w:rPr>
      </w:pPr>
      <w:r>
        <w:rPr>
          <w:b/>
          <w:sz w:val="22"/>
        </w:rPr>
        <w:t xml:space="preserve">Allegato A – Domanda di partecipazione </w:t>
      </w:r>
    </w:p>
    <w:p w14:paraId="7ED42C7A" w14:textId="77777777" w:rsidR="00810079" w:rsidRPr="00432E64" w:rsidRDefault="00810079" w:rsidP="00810079">
      <w:pPr>
        <w:spacing w:before="120"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OGGETTO: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</w:t>
      </w:r>
      <w:proofErr w:type="spellStart"/>
      <w:r w:rsidRPr="00432E64">
        <w:rPr>
          <w:rFonts w:asciiTheme="minorHAnsi" w:hAnsiTheme="minorHAnsi" w:cstheme="minorHAnsi"/>
          <w:b/>
          <w:bCs/>
        </w:rPr>
        <w:t>Next</w:t>
      </w:r>
      <w:proofErr w:type="spellEnd"/>
      <w:r w:rsidRPr="00432E64">
        <w:rPr>
          <w:rFonts w:asciiTheme="minorHAnsi" w:hAnsiTheme="minorHAnsi" w:cstheme="minorHAnsi"/>
          <w:b/>
          <w:bCs/>
        </w:rPr>
        <w:t xml:space="preserve"> Generation EU. </w:t>
      </w:r>
      <w:bookmarkStart w:id="0" w:name="_Hlk134287912"/>
      <w:r w:rsidRPr="00432E64">
        <w:rPr>
          <w:rFonts w:asciiTheme="minorHAnsi" w:hAnsiTheme="minorHAnsi" w:cstheme="minorHAnsi"/>
          <w:b/>
          <w:bCs/>
        </w:rPr>
        <w:t>Azioni di prevenzione e contrasto della dispersione scolastica (D.M. 170/2022). Progetto “</w:t>
      </w:r>
      <w:r>
        <w:rPr>
          <w:rFonts w:asciiTheme="minorHAnsi" w:hAnsiTheme="minorHAnsi" w:cstheme="minorHAnsi"/>
          <w:b/>
          <w:bCs/>
        </w:rPr>
        <w:t>Come non Perdersi</w:t>
      </w:r>
      <w:r w:rsidRPr="00432E64">
        <w:rPr>
          <w:rFonts w:asciiTheme="minorHAnsi" w:hAnsiTheme="minorHAnsi" w:cstheme="minorHAnsi"/>
          <w:b/>
          <w:bCs/>
        </w:rPr>
        <w:t>”.</w:t>
      </w:r>
    </w:p>
    <w:bookmarkEnd w:id="0"/>
    <w:p w14:paraId="2CBB4E1D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14:paraId="28B089E0" w14:textId="77777777" w:rsidR="00810079" w:rsidRDefault="00810079" w:rsidP="00810079">
      <w:pPr>
        <w:spacing w:before="120" w:line="276" w:lineRule="auto"/>
        <w:jc w:val="center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AVVISO </w:t>
      </w:r>
      <w:bookmarkStart w:id="1" w:name="_Hlk101432316"/>
      <w:r w:rsidRPr="00432E64">
        <w:rPr>
          <w:rFonts w:asciiTheme="minorHAnsi" w:hAnsiTheme="minorHAnsi" w:cstheme="minorHAnsi"/>
          <w:b/>
          <w:bCs/>
        </w:rPr>
        <w:t xml:space="preserve">DI SELEZIONE PER IL CONFERIMENTO DI INCARICHI </w:t>
      </w:r>
      <w:bookmarkStart w:id="2" w:name="_Hlk102060679"/>
      <w:r>
        <w:rPr>
          <w:rFonts w:asciiTheme="minorHAnsi" w:hAnsiTheme="minorHAnsi" w:cstheme="minorHAnsi"/>
          <w:b/>
          <w:bCs/>
        </w:rPr>
        <w:t>NOMINALI</w:t>
      </w:r>
    </w:p>
    <w:p w14:paraId="17A619F7" w14:textId="77777777" w:rsidR="00810079" w:rsidRPr="00432E64" w:rsidRDefault="00810079" w:rsidP="00810079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 FAVORE DI SOGGETTI INDIVIDUATI</w:t>
      </w:r>
      <w:r w:rsidRPr="00432E64">
        <w:rPr>
          <w:rFonts w:asciiTheme="minorHAnsi" w:hAnsiTheme="minorHAnsi" w:cstheme="minorHAnsi"/>
          <w:b/>
          <w:bCs/>
        </w:rPr>
        <w:t xml:space="preserve">, </w:t>
      </w:r>
      <w:r w:rsidRPr="00432E64">
        <w:rPr>
          <w:rFonts w:asciiTheme="minorHAnsi" w:hAnsiTheme="minorHAnsi" w:cstheme="minorHAnsi"/>
          <w:b/>
          <w:bCs/>
        </w:rPr>
        <w:br/>
        <w:t xml:space="preserve">AVENTE AD OGGETTO </w:t>
      </w:r>
    </w:p>
    <w:bookmarkEnd w:id="1"/>
    <w:bookmarkEnd w:id="2"/>
    <w:p w14:paraId="5A3EC610" w14:textId="77777777" w:rsidR="00810079" w:rsidRPr="00F145C3" w:rsidRDefault="00810079" w:rsidP="00810079">
      <w:pPr>
        <w:pStyle w:val="Articolo"/>
        <w:spacing w:before="120" w:line="276" w:lineRule="auto"/>
        <w:contextualSpacing w:val="0"/>
      </w:pPr>
      <w:r>
        <w:t xml:space="preserve">Attività formativa in favore degli studenti che mostrano particolari fragilità nelle discipline di studio, a rischio di abbandono o che abbiano interrotto la frequenza scolastica, che prevede l'erogazione di percorsi di potenziamento delle competenze di base, di motivazione e </w:t>
      </w:r>
      <w:proofErr w:type="spellStart"/>
      <w:r>
        <w:t>ri</w:t>
      </w:r>
      <w:proofErr w:type="spellEnd"/>
      <w:r>
        <w:t>-motivazione e di accompagnamento ad una maggiore capacità di attenzione e impegno, erogati a piccoli gruppi di almeno 3 destinatari.</w:t>
      </w:r>
    </w:p>
    <w:p w14:paraId="35412988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Titolo del Progetto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Come non Perdersi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M4C1I1.4-2022-981-P-11743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- C.U.P.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F74D22002830006</w:t>
      </w:r>
    </w:p>
    <w:p w14:paraId="78222B77" w14:textId="71B54423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Il/La sottoscritto/a ________________</w:t>
      </w:r>
      <w:r w:rsidR="008D5426">
        <w:rPr>
          <w:sz w:val="22"/>
        </w:rPr>
        <w:t>____________________________</w:t>
      </w:r>
      <w:r>
        <w:rPr>
          <w:sz w:val="22"/>
        </w:rPr>
        <w:t xml:space="preserve">______________________________ </w:t>
      </w:r>
    </w:p>
    <w:p w14:paraId="66D58B49" w14:textId="7A4C0CFB" w:rsidR="00876075" w:rsidRDefault="00876075" w:rsidP="00B0743F">
      <w:pPr>
        <w:spacing w:before="120"/>
        <w:rPr>
          <w:sz w:val="22"/>
        </w:rPr>
      </w:pPr>
      <w:proofErr w:type="gramStart"/>
      <w:r>
        <w:rPr>
          <w:sz w:val="22"/>
        </w:rPr>
        <w:t>nato</w:t>
      </w:r>
      <w:proofErr w:type="gramEnd"/>
      <w:r>
        <w:rPr>
          <w:sz w:val="22"/>
        </w:rPr>
        <w:t xml:space="preserve">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______________________________</w:t>
      </w:r>
      <w:r w:rsidR="008D5426">
        <w:rPr>
          <w:sz w:val="22"/>
        </w:rPr>
        <w:t>_____</w:t>
      </w:r>
      <w:r>
        <w:rPr>
          <w:sz w:val="22"/>
        </w:rPr>
        <w:t xml:space="preserve">__________________________ </w:t>
      </w:r>
      <w:r>
        <w:rPr>
          <w:sz w:val="22"/>
        </w:rPr>
        <w:softHyphen/>
        <w:t>il____________________</w:t>
      </w:r>
    </w:p>
    <w:p w14:paraId="7B4E88A4" w14:textId="4B6BD26D" w:rsidR="00876075" w:rsidRDefault="00876075" w:rsidP="00B0743F">
      <w:pPr>
        <w:spacing w:before="120"/>
        <w:rPr>
          <w:sz w:val="22"/>
        </w:rPr>
      </w:pPr>
      <w:proofErr w:type="gramStart"/>
      <w:r>
        <w:rPr>
          <w:sz w:val="22"/>
        </w:rPr>
        <w:t>residente</w:t>
      </w:r>
      <w:proofErr w:type="gramEnd"/>
      <w:r>
        <w:rPr>
          <w:sz w:val="22"/>
        </w:rPr>
        <w:t xml:space="preserve"> a____________</w:t>
      </w:r>
      <w:r w:rsidR="008D5426">
        <w:rPr>
          <w:sz w:val="22"/>
        </w:rPr>
        <w:t>___________________________________</w:t>
      </w:r>
      <w:r>
        <w:rPr>
          <w:sz w:val="22"/>
        </w:rPr>
        <w:t>_______________</w:t>
      </w:r>
      <w:r>
        <w:rPr>
          <w:sz w:val="22"/>
        </w:rPr>
        <w:tab/>
      </w:r>
      <w:proofErr w:type="spellStart"/>
      <w:r>
        <w:rPr>
          <w:sz w:val="22"/>
        </w:rPr>
        <w:t>Prov</w:t>
      </w:r>
      <w:proofErr w:type="spellEnd"/>
      <w:r>
        <w:rPr>
          <w:sz w:val="22"/>
        </w:rPr>
        <w:t>. (__</w:t>
      </w:r>
      <w:r w:rsidR="008D5426">
        <w:rPr>
          <w:sz w:val="22"/>
        </w:rPr>
        <w:t>____</w:t>
      </w:r>
      <w:r>
        <w:rPr>
          <w:sz w:val="22"/>
        </w:rPr>
        <w:t>_______)</w:t>
      </w:r>
    </w:p>
    <w:p w14:paraId="53FAA69A" w14:textId="0274759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rPr>
          <w:sz w:val="22"/>
        </w:rPr>
      </w:pPr>
      <w:r>
        <w:rPr>
          <w:sz w:val="22"/>
        </w:rPr>
        <w:t>Via/Piazza</w:t>
      </w:r>
      <w:r>
        <w:t xml:space="preserve"> </w:t>
      </w:r>
      <w:r>
        <w:rPr>
          <w:sz w:val="22"/>
        </w:rPr>
        <w:t>_____________________________________________ n._____</w:t>
      </w:r>
      <w:r w:rsidR="00C075BD">
        <w:rPr>
          <w:sz w:val="22"/>
        </w:rPr>
        <w:t xml:space="preserve">   </w:t>
      </w:r>
      <w:r>
        <w:rPr>
          <w:sz w:val="22"/>
        </w:rPr>
        <w:t>C.F.__________</w:t>
      </w:r>
      <w:r w:rsidR="008D5426">
        <w:rPr>
          <w:sz w:val="22"/>
        </w:rPr>
        <w:t>___</w:t>
      </w:r>
      <w:r>
        <w:rPr>
          <w:sz w:val="22"/>
        </w:rPr>
        <w:t>___________</w:t>
      </w:r>
    </w:p>
    <w:p w14:paraId="3493BF5F" w14:textId="78B29DAE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proofErr w:type="gramStart"/>
      <w:r>
        <w:rPr>
          <w:sz w:val="22"/>
        </w:rPr>
        <w:t>in</w:t>
      </w:r>
      <w:proofErr w:type="gramEnd"/>
      <w:r>
        <w:t xml:space="preserve"> </w:t>
      </w:r>
      <w:r>
        <w:rPr>
          <w:sz w:val="22"/>
        </w:rPr>
        <w:t>qualità</w:t>
      </w:r>
      <w:r>
        <w:t xml:space="preserve"> di</w:t>
      </w:r>
      <w:r>
        <w:rPr>
          <w:sz w:val="22"/>
        </w:rPr>
        <w:t xml:space="preserve"> ______________________________________________ [</w:t>
      </w:r>
      <w:r>
        <w:rPr>
          <w:i/>
          <w:sz w:val="22"/>
        </w:rPr>
        <w:t>indicare se il partecipante rientra tra</w:t>
      </w:r>
      <w:r w:rsidR="00B535EF">
        <w:rPr>
          <w:i/>
          <w:sz w:val="22"/>
        </w:rPr>
        <w:t xml:space="preserve"> </w:t>
      </w:r>
      <w:r>
        <w:rPr>
          <w:i/>
          <w:sz w:val="22"/>
        </w:rPr>
        <w:t>il personale</w:t>
      </w:r>
      <w:r>
        <w:rPr>
          <w:sz w:val="22"/>
        </w:rPr>
        <w:t xml:space="preserve"> </w:t>
      </w:r>
      <w:r>
        <w:rPr>
          <w:i/>
          <w:sz w:val="22"/>
        </w:rPr>
        <w:t>interno alla Istituzione scolastica, se appartiene ad altra Istituzione scolastica, ovvero se è dipendente di altra P.A., o se è esperto esterno</w:t>
      </w:r>
      <w:r>
        <w:rPr>
          <w:sz w:val="22"/>
        </w:rPr>
        <w:t>],</w:t>
      </w:r>
    </w:p>
    <w:p w14:paraId="261F11D6" w14:textId="0B1EB85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>
        <w:rPr>
          <w:sz w:val="22"/>
        </w:rPr>
        <w:t>d.P.R.</w:t>
      </w:r>
      <w:proofErr w:type="spellEnd"/>
      <w:r>
        <w:rPr>
          <w:sz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>
        <w:rPr>
          <w:sz w:val="22"/>
        </w:rPr>
        <w:t>d.P.R.</w:t>
      </w:r>
      <w:proofErr w:type="spellEnd"/>
      <w:r>
        <w:rPr>
          <w:sz w:val="22"/>
        </w:rPr>
        <w:t xml:space="preserve"> n. 445 del 28 dicembre 2000,</w:t>
      </w:r>
    </w:p>
    <w:p w14:paraId="30BE0F85" w14:textId="77777777" w:rsidR="00876075" w:rsidRDefault="00876075" w:rsidP="00C075BD">
      <w:pPr>
        <w:spacing w:before="240" w:after="120" w:line="0" w:lineRule="atLeast"/>
        <w:jc w:val="center"/>
        <w:rPr>
          <w:b/>
          <w:sz w:val="22"/>
        </w:rPr>
      </w:pPr>
      <w:r>
        <w:rPr>
          <w:b/>
          <w:sz w:val="22"/>
        </w:rPr>
        <w:t>CHIEDE</w:t>
      </w:r>
    </w:p>
    <w:p w14:paraId="194632BC" w14:textId="1C76F4F0" w:rsidR="00876075" w:rsidRDefault="00876075" w:rsidP="00C075BD">
      <w:pPr>
        <w:spacing w:line="0" w:lineRule="atLeast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ammesso/a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partecipare </w:t>
      </w:r>
      <w:r w:rsidR="00810079">
        <w:rPr>
          <w:sz w:val="22"/>
        </w:rPr>
        <w:t>come candidato/a alla/e seguente/i /e</w:t>
      </w:r>
      <w:r>
        <w:rPr>
          <w:sz w:val="22"/>
        </w:rPr>
        <w:t xml:space="preserve"> procedura</w:t>
      </w:r>
      <w:r w:rsidR="00810079">
        <w:rPr>
          <w:sz w:val="22"/>
        </w:rPr>
        <w:t>/e</w:t>
      </w:r>
      <w:r w:rsidR="00AA75FD">
        <w:rPr>
          <w:sz w:val="22"/>
        </w:rPr>
        <w:t xml:space="preserve"> (indicare con una crocetta)</w:t>
      </w:r>
      <w:r w:rsidR="00C075BD">
        <w:rPr>
          <w:sz w:val="22"/>
        </w:rPr>
        <w:t>:</w:t>
      </w:r>
    </w:p>
    <w:p w14:paraId="16C9054D" w14:textId="26194CAD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lastRenderedPageBreak/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</w:t>
      </w:r>
      <w:r w:rsidRPr="008D5426">
        <w:rPr>
          <w:rFonts w:asciiTheme="minorHAnsi" w:hAnsiTheme="minorHAnsi" w:cstheme="minorHAnsi"/>
          <w:iCs/>
        </w:rPr>
        <w:t xml:space="preserve">per </w:t>
      </w:r>
      <w:r w:rsidRPr="008D5426">
        <w:rPr>
          <w:rFonts w:asciiTheme="minorHAnsi" w:hAnsiTheme="minorHAnsi" w:cstheme="minorHAnsi"/>
        </w:rPr>
        <w:t xml:space="preserve">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  <w:bCs/>
        </w:rPr>
        <w:t>Lingua Italiana</w:t>
      </w:r>
    </w:p>
    <w:p w14:paraId="0D73092E" w14:textId="0191AE88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</w:t>
      </w:r>
      <w:r w:rsidRPr="008D5426">
        <w:rPr>
          <w:rFonts w:asciiTheme="minorHAnsi" w:hAnsiTheme="minorHAnsi" w:cstheme="minorHAnsi"/>
          <w:iCs/>
        </w:rPr>
        <w:t xml:space="preserve">per </w:t>
      </w:r>
      <w:r w:rsidRPr="008D5426">
        <w:rPr>
          <w:rFonts w:asciiTheme="minorHAnsi" w:hAnsiTheme="minorHAnsi" w:cstheme="minorHAnsi"/>
        </w:rPr>
        <w:t xml:space="preserve">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  <w:bCs/>
        </w:rPr>
        <w:t>Matematica</w:t>
      </w:r>
    </w:p>
    <w:p w14:paraId="1133EB0D" w14:textId="1DE0CD92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</w:t>
      </w:r>
      <w:r w:rsidRPr="008D5426">
        <w:rPr>
          <w:rFonts w:asciiTheme="minorHAnsi" w:hAnsiTheme="minorHAnsi" w:cstheme="minorHAnsi"/>
          <w:iCs/>
        </w:rPr>
        <w:t xml:space="preserve">per </w:t>
      </w:r>
      <w:r w:rsidRPr="008D5426">
        <w:rPr>
          <w:rFonts w:asciiTheme="minorHAnsi" w:hAnsiTheme="minorHAnsi" w:cstheme="minorHAnsi"/>
        </w:rPr>
        <w:t xml:space="preserve">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  <w:bCs/>
        </w:rPr>
        <w:t>Lingua Inglese</w:t>
      </w:r>
    </w:p>
    <w:p w14:paraId="0FCD1430" w14:textId="7817F768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per 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</w:rPr>
        <w:t>Lingua Tedesca</w:t>
      </w:r>
    </w:p>
    <w:p w14:paraId="498C2D55" w14:textId="77A807AC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per 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</w:rPr>
        <w:t>Lingua Spagnola</w:t>
      </w:r>
    </w:p>
    <w:p w14:paraId="21B4030D" w14:textId="72E4BCD1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>Selezione per il conferimento di incarichi individuali per l'erogazione di percorsi di rafforzamento a piccoli gruppi di studenti attraverso supporto alle competenze disciplinari di</w:t>
      </w:r>
      <w:r w:rsidRPr="008D5426">
        <w:rPr>
          <w:rFonts w:asciiTheme="minorHAnsi" w:hAnsiTheme="minorHAnsi" w:cstheme="minorHAnsi"/>
          <w:b/>
        </w:rPr>
        <w:t xml:space="preserve"> Scienze e tecnologie informatiche</w:t>
      </w:r>
    </w:p>
    <w:p w14:paraId="11E5D627" w14:textId="653CDB02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sym w:font="Webdings" w:char="F063"/>
      </w:r>
      <w:r w:rsidRPr="008D5426">
        <w:rPr>
          <w:rFonts w:asciiTheme="minorHAnsi" w:hAnsiTheme="minorHAnsi" w:cstheme="minorHAnsi"/>
        </w:rPr>
        <w:tab/>
        <w:t xml:space="preserve">Selezione per il conferimento di incarichi individuali per 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</w:rPr>
        <w:t>Economia aziendale</w:t>
      </w:r>
    </w:p>
    <w:p w14:paraId="11693DC2" w14:textId="77777777" w:rsidR="00810079" w:rsidRPr="00810079" w:rsidRDefault="00810079" w:rsidP="00810079">
      <w:pPr>
        <w:spacing w:after="40" w:line="259" w:lineRule="auto"/>
        <w:jc w:val="both"/>
        <w:rPr>
          <w:rFonts w:asciiTheme="minorHAnsi" w:hAnsiTheme="minorHAnsi" w:cstheme="minorHAnsi"/>
        </w:rPr>
      </w:pPr>
    </w:p>
    <w:p w14:paraId="17D30DE7" w14:textId="77777777" w:rsidR="00810079" w:rsidRDefault="00810079" w:rsidP="008D5426">
      <w:pPr>
        <w:spacing w:after="40" w:line="259" w:lineRule="auto"/>
        <w:ind w:left="567" w:hanging="567"/>
        <w:jc w:val="both"/>
        <w:rPr>
          <w:sz w:val="22"/>
        </w:rPr>
      </w:pPr>
    </w:p>
    <w:p w14:paraId="14645E2C" w14:textId="7E3379C2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t xml:space="preserve">A tal fine, </w:t>
      </w:r>
      <w:r>
        <w:rPr>
          <w:b/>
          <w:sz w:val="22"/>
          <w:u w:val="single"/>
        </w:rPr>
        <w:t>dichiara</w:t>
      </w:r>
      <w:r>
        <w:rPr>
          <w:sz w:val="22"/>
        </w:rPr>
        <w:t>, sotto la propria responsabilità:</w:t>
      </w:r>
    </w:p>
    <w:p w14:paraId="697D852A" w14:textId="77777777" w:rsidR="00876075" w:rsidRDefault="00876075" w:rsidP="00C075BD">
      <w:pPr>
        <w:spacing w:line="233" w:lineRule="exact"/>
      </w:pPr>
    </w:p>
    <w:p w14:paraId="0F6A8B88" w14:textId="77777777" w:rsidR="00876075" w:rsidRDefault="00876075" w:rsidP="00C075BD">
      <w:pPr>
        <w:numPr>
          <w:ilvl w:val="0"/>
          <w:numId w:val="1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che</w:t>
      </w:r>
      <w:proofErr w:type="gramEnd"/>
      <w:r>
        <w:rPr>
          <w:sz w:val="22"/>
        </w:rPr>
        <w:t xml:space="preserve"> i recapiti presso i quali si intendono ricevere le comunicazioni sono i seguenti:</w:t>
      </w:r>
    </w:p>
    <w:p w14:paraId="5E20DEF0" w14:textId="77777777" w:rsidR="00876075" w:rsidRDefault="00876075" w:rsidP="00C075BD">
      <w:pPr>
        <w:tabs>
          <w:tab w:val="left" w:pos="421"/>
        </w:tabs>
        <w:spacing w:line="0" w:lineRule="atLeast"/>
        <w:rPr>
          <w:sz w:val="22"/>
        </w:rPr>
      </w:pPr>
    </w:p>
    <w:p w14:paraId="057789C5" w14:textId="77777777" w:rsidR="00876075" w:rsidRDefault="00876075" w:rsidP="00C075BD">
      <w:pPr>
        <w:spacing w:line="8" w:lineRule="exact"/>
        <w:rPr>
          <w:sz w:val="22"/>
        </w:rPr>
      </w:pPr>
    </w:p>
    <w:p w14:paraId="55ED083B" w14:textId="3E1650A5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>
        <w:rPr>
          <w:sz w:val="22"/>
        </w:rPr>
        <w:t>residenza</w:t>
      </w:r>
      <w:proofErr w:type="gramEnd"/>
      <w:r>
        <w:rPr>
          <w:sz w:val="22"/>
        </w:rPr>
        <w:t>: ________________________________________________</w:t>
      </w:r>
      <w:r w:rsidR="008D5426">
        <w:rPr>
          <w:sz w:val="22"/>
        </w:rPr>
        <w:t>__________________</w:t>
      </w:r>
      <w:r>
        <w:rPr>
          <w:sz w:val="22"/>
        </w:rPr>
        <w:t>_____________</w:t>
      </w:r>
    </w:p>
    <w:p w14:paraId="0161AC15" w14:textId="77777777" w:rsidR="00876075" w:rsidRDefault="00876075" w:rsidP="00C075BD">
      <w:pPr>
        <w:spacing w:line="231" w:lineRule="exact"/>
        <w:ind w:left="284"/>
        <w:rPr>
          <w:rFonts w:ascii="Arial" w:eastAsia="Arial" w:hAnsi="Arial"/>
          <w:sz w:val="48"/>
          <w:vertAlign w:val="superscript"/>
        </w:rPr>
      </w:pPr>
    </w:p>
    <w:p w14:paraId="1B1363A5" w14:textId="7920B0F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indirizzo</w:t>
      </w:r>
      <w:proofErr w:type="gramEnd"/>
      <w:r w:rsidRPr="00876075">
        <w:rPr>
          <w:sz w:val="22"/>
        </w:rPr>
        <w:t xml:space="preserve"> posta elettronica ordinaria: ________________</w:t>
      </w:r>
      <w:r w:rsidR="008D5426">
        <w:rPr>
          <w:sz w:val="22"/>
        </w:rPr>
        <w:t>__________________</w:t>
      </w:r>
      <w:r w:rsidRPr="00876075">
        <w:rPr>
          <w:sz w:val="22"/>
        </w:rPr>
        <w:t>________________________</w:t>
      </w:r>
    </w:p>
    <w:p w14:paraId="51E26564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7558985C" w14:textId="2E0341A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indirizzo</w:t>
      </w:r>
      <w:proofErr w:type="gramEnd"/>
      <w:r w:rsidRPr="00876075">
        <w:rPr>
          <w:sz w:val="22"/>
        </w:rPr>
        <w:t xml:space="preserve"> posta elettronica certificata (PEC): </w:t>
      </w:r>
      <w:r w:rsidR="008D5426">
        <w:rPr>
          <w:sz w:val="22"/>
        </w:rPr>
        <w:t xml:space="preserve"> </w:t>
      </w:r>
      <w:r w:rsidRPr="00876075">
        <w:rPr>
          <w:sz w:val="22"/>
        </w:rPr>
        <w:t>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__________________________</w:t>
      </w:r>
    </w:p>
    <w:p w14:paraId="62DA00A6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6057CAA0" w14:textId="7DA8E4A9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numero</w:t>
      </w:r>
      <w:proofErr w:type="gramEnd"/>
      <w:r w:rsidRPr="00876075">
        <w:rPr>
          <w:sz w:val="22"/>
        </w:rPr>
        <w:t xml:space="preserve"> di telefono: ________________________________________________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_____,</w:t>
      </w:r>
    </w:p>
    <w:p w14:paraId="230552AA" w14:textId="77777777" w:rsidR="00876075" w:rsidRDefault="00876075" w:rsidP="00C075BD">
      <w:pPr>
        <w:spacing w:line="260" w:lineRule="exact"/>
      </w:pPr>
    </w:p>
    <w:p w14:paraId="1E4104DF" w14:textId="07E8E034" w:rsidR="00876075" w:rsidRDefault="00876075" w:rsidP="00C075BD">
      <w:pPr>
        <w:spacing w:line="348" w:lineRule="auto"/>
        <w:jc w:val="both"/>
        <w:rPr>
          <w:sz w:val="22"/>
        </w:rPr>
      </w:pPr>
      <w:proofErr w:type="gramStart"/>
      <w:r>
        <w:rPr>
          <w:sz w:val="22"/>
        </w:rPr>
        <w:t>autorizzando</w:t>
      </w:r>
      <w:proofErr w:type="gramEnd"/>
      <w:r>
        <w:rPr>
          <w:sz w:val="22"/>
        </w:rPr>
        <w:t xml:space="preserve"> espressamente l’Istituzione scolastica all’utilizzo dei suddetti mezzi per effettuare le comunicazioni;</w:t>
      </w:r>
    </w:p>
    <w:p w14:paraId="3F64B2EF" w14:textId="77777777" w:rsidR="00876075" w:rsidRDefault="00876075" w:rsidP="00C075BD">
      <w:pPr>
        <w:spacing w:line="147" w:lineRule="exact"/>
      </w:pPr>
    </w:p>
    <w:p w14:paraId="15313F1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44" w:lineRule="auto"/>
        <w:ind w:left="426" w:hanging="421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4DF4AE" w14:textId="77777777" w:rsidR="00876075" w:rsidRDefault="00876075" w:rsidP="00C075BD">
      <w:pPr>
        <w:spacing w:line="125" w:lineRule="exact"/>
        <w:ind w:left="426"/>
        <w:rPr>
          <w:sz w:val="22"/>
        </w:rPr>
      </w:pPr>
    </w:p>
    <w:p w14:paraId="52B067D7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aver preso visione del Decreto e dell’Avviso e di accettare tutte le condizioni ivi contenute;</w:t>
      </w:r>
    </w:p>
    <w:p w14:paraId="548C7886" w14:textId="77777777" w:rsidR="00876075" w:rsidRDefault="00876075" w:rsidP="00C075BD">
      <w:pPr>
        <w:spacing w:line="235" w:lineRule="exact"/>
        <w:ind w:left="426"/>
        <w:rPr>
          <w:sz w:val="22"/>
        </w:rPr>
      </w:pPr>
    </w:p>
    <w:p w14:paraId="2BF88938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aver preso visione dell’informativa di cui all’art. 10 dell’Avviso;</w:t>
      </w:r>
    </w:p>
    <w:p w14:paraId="78B4E954" w14:textId="77777777" w:rsidR="00876075" w:rsidRDefault="00876075" w:rsidP="00C075BD">
      <w:pPr>
        <w:spacing w:line="262" w:lineRule="exact"/>
        <w:ind w:left="426"/>
        <w:rPr>
          <w:sz w:val="22"/>
        </w:rPr>
      </w:pPr>
    </w:p>
    <w:p w14:paraId="4F68405D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36" w:lineRule="auto"/>
        <w:ind w:left="426" w:hanging="421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prestare il proprio consenso, ai fini dell’espletamento della procedura in oggetto e del successivo conferimento dell’incarico, al trattamento dei propri dati personali ai sensi dell’art. 13 del Regolamento (UE)</w:t>
      </w:r>
    </w:p>
    <w:p w14:paraId="6D7A0B92" w14:textId="77777777" w:rsidR="00876075" w:rsidRDefault="00876075" w:rsidP="00C075BD">
      <w:pPr>
        <w:spacing w:line="19" w:lineRule="exact"/>
        <w:ind w:left="426"/>
        <w:rPr>
          <w:sz w:val="22"/>
        </w:rPr>
      </w:pPr>
    </w:p>
    <w:p w14:paraId="7E1ACD6E" w14:textId="77777777" w:rsidR="00876075" w:rsidRDefault="00876075" w:rsidP="00C075BD">
      <w:pPr>
        <w:spacing w:line="0" w:lineRule="atLeast"/>
        <w:ind w:left="426"/>
        <w:rPr>
          <w:sz w:val="22"/>
        </w:rPr>
      </w:pPr>
      <w:r>
        <w:rPr>
          <w:sz w:val="22"/>
        </w:rPr>
        <w:t>2016/679 e del d.lgs. 30 giugno 2003, n. 196;</w:t>
      </w:r>
    </w:p>
    <w:p w14:paraId="6547FCA7" w14:textId="77777777" w:rsidR="00876075" w:rsidRDefault="00876075" w:rsidP="00C075BD">
      <w:pPr>
        <w:spacing w:line="233" w:lineRule="exact"/>
        <w:ind w:left="426"/>
        <w:rPr>
          <w:sz w:val="22"/>
        </w:rPr>
      </w:pPr>
    </w:p>
    <w:p w14:paraId="15B49113" w14:textId="53591C35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interessato all’attribuzione fino ad un massimo di n. ______</w:t>
      </w:r>
      <w:r w:rsidR="008D5426">
        <w:rPr>
          <w:sz w:val="22"/>
        </w:rPr>
        <w:t>_____</w:t>
      </w:r>
      <w:r>
        <w:rPr>
          <w:sz w:val="22"/>
        </w:rPr>
        <w:t xml:space="preserve">__ incarichi di </w:t>
      </w:r>
      <w:r w:rsidR="00C27783">
        <w:rPr>
          <w:sz w:val="22"/>
        </w:rPr>
        <w:t>18</w:t>
      </w:r>
      <w:r>
        <w:rPr>
          <w:sz w:val="22"/>
        </w:rPr>
        <w:t xml:space="preserve"> ore ciascuno.</w:t>
      </w:r>
    </w:p>
    <w:p w14:paraId="4B2E49C9" w14:textId="77777777" w:rsidR="00876075" w:rsidRDefault="00876075" w:rsidP="00C075BD">
      <w:pPr>
        <w:spacing w:line="247" w:lineRule="exact"/>
        <w:ind w:left="426"/>
        <w:rPr>
          <w:sz w:val="22"/>
        </w:rPr>
      </w:pPr>
    </w:p>
    <w:p w14:paraId="49D1939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1"/>
        </w:rPr>
      </w:pPr>
      <w:r>
        <w:rPr>
          <w:sz w:val="21"/>
        </w:rPr>
        <w:t>Ai fini della partecipazione alla procedura in oggetto, il sottoscritto/a _________________________________</w:t>
      </w:r>
    </w:p>
    <w:p w14:paraId="0817CD18" w14:textId="77777777" w:rsidR="00876075" w:rsidRDefault="00876075" w:rsidP="00C075BD">
      <w:pPr>
        <w:spacing w:line="246" w:lineRule="exact"/>
        <w:rPr>
          <w:sz w:val="21"/>
        </w:rPr>
      </w:pPr>
    </w:p>
    <w:p w14:paraId="1423BEE7" w14:textId="77777777" w:rsidR="00876075" w:rsidRDefault="00876075" w:rsidP="008D5426">
      <w:pPr>
        <w:spacing w:line="0" w:lineRule="atLeast"/>
        <w:jc w:val="center"/>
        <w:rPr>
          <w:b/>
          <w:sz w:val="22"/>
        </w:rPr>
      </w:pPr>
      <w:r>
        <w:rPr>
          <w:b/>
          <w:sz w:val="22"/>
        </w:rPr>
        <w:t>DICHIARA ALTRESÌ</w:t>
      </w:r>
    </w:p>
    <w:p w14:paraId="3A5F6BB3" w14:textId="77777777" w:rsidR="00876075" w:rsidRDefault="00876075" w:rsidP="00C075BD">
      <w:pPr>
        <w:spacing w:line="249" w:lineRule="exact"/>
      </w:pPr>
    </w:p>
    <w:p w14:paraId="79B38C50" w14:textId="77777777" w:rsidR="00876075" w:rsidRDefault="00876075" w:rsidP="00C075BD">
      <w:pPr>
        <w:spacing w:line="0" w:lineRule="atLeast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possedere i requisiti di ammissione alla selezione in oggetto di cui all’art. 2 dell’Avviso, nello specifico, di:</w:t>
      </w:r>
    </w:p>
    <w:p w14:paraId="3FB8483A" w14:textId="6117C181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avere</w:t>
      </w:r>
      <w:proofErr w:type="gramEnd"/>
      <w:r>
        <w:rPr>
          <w:sz w:val="22"/>
        </w:rPr>
        <w:t xml:space="preserve"> la cittadinanza italiana o di uno degli Stati membri dell’Unione europea;</w:t>
      </w:r>
    </w:p>
    <w:p w14:paraId="1BB7BD0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avere</w:t>
      </w:r>
      <w:proofErr w:type="gramEnd"/>
      <w:r>
        <w:rPr>
          <w:sz w:val="22"/>
        </w:rPr>
        <w:t xml:space="preserve"> il godimento dei diritti civili e politici;</w:t>
      </w:r>
    </w:p>
    <w:p w14:paraId="681EE20D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stato escluso/a dall’elettorato politico attivo;</w:t>
      </w:r>
    </w:p>
    <w:p w14:paraId="5F1AFB14" w14:textId="026A1730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possedere</w:t>
      </w:r>
      <w:proofErr w:type="gramEnd"/>
      <w:r>
        <w:rPr>
          <w:sz w:val="22"/>
        </w:rPr>
        <w:t xml:space="preserve"> l’idoneità fisica allo svolgimento delle funzioni cui la presente procedura di selezione si riferisce;</w:t>
      </w:r>
    </w:p>
    <w:p w14:paraId="7E6993F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FE1D2E" w14:textId="77777777" w:rsid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sottoposto/a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procedimenti penali [</w:t>
      </w:r>
      <w:r w:rsidRPr="00E05045">
        <w:rPr>
          <w:sz w:val="22"/>
        </w:rPr>
        <w:t>o se sì a quali</w:t>
      </w:r>
      <w:r>
        <w:rPr>
          <w:sz w:val="22"/>
        </w:rPr>
        <w:t>];</w:t>
      </w:r>
    </w:p>
    <w:p w14:paraId="501CE8FF" w14:textId="1531079F" w:rsidR="00876075" w:rsidRP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 w:rsidRPr="00C075BD">
        <w:rPr>
          <w:sz w:val="22"/>
        </w:rPr>
        <w:t>non</w:t>
      </w:r>
      <w:proofErr w:type="gramEnd"/>
      <w:r w:rsidRPr="00C075BD">
        <w:rPr>
          <w:sz w:val="22"/>
        </w:rPr>
        <w:t xml:space="preserve"> essere stato/a destituito/a o dispensato/a dall’impiego presso una Pubblica Amministrazione;</w:t>
      </w:r>
    </w:p>
    <w:p w14:paraId="66ACF600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possesso</w:t>
      </w:r>
      <w:proofErr w:type="gramEnd"/>
      <w:r>
        <w:rPr>
          <w:sz w:val="22"/>
        </w:rPr>
        <w:t xml:space="preserve"> delle qualità morali e di condotta previste dall’articolo 35, comma 6, del decreto legislativo 30 marzo 2001, n. 165;</w:t>
      </w:r>
    </w:p>
    <w:p w14:paraId="324D9E16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stato/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dichiarato/a decaduto/a o licenziato/a da un impiego statale;</w:t>
      </w:r>
    </w:p>
    <w:p w14:paraId="0F8202C4" w14:textId="77777777" w:rsid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trovarsi in situazione di incompatibilità, ai sensi di quanto previsto dal d.lgs. n. 39/2013 e dall’art.</w:t>
      </w:r>
      <w:r w:rsidR="00E05045">
        <w:rPr>
          <w:sz w:val="22"/>
        </w:rPr>
        <w:t xml:space="preserve"> </w:t>
      </w:r>
      <w:r w:rsidRPr="00E05045">
        <w:rPr>
          <w:sz w:val="22"/>
        </w:rPr>
        <w:t>53, del d.lgs. n. 165/2001;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ovvero, nel caso in cui sussistano situazioni di incompatibilità, che le stesse sono le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seguenti:</w:t>
      </w:r>
      <w:r w:rsidR="00E05045" w:rsidRPr="00E05045">
        <w:rPr>
          <w:sz w:val="22"/>
        </w:rPr>
        <w:t xml:space="preserve"> </w:t>
      </w:r>
    </w:p>
    <w:p w14:paraId="08C13A56" w14:textId="65EC54A8" w:rsidR="00876075" w:rsidRPr="00E05045" w:rsidRDefault="00876075" w:rsidP="00C075BD">
      <w:pPr>
        <w:tabs>
          <w:tab w:val="left" w:pos="426"/>
          <w:tab w:val="left" w:pos="1660"/>
        </w:tabs>
        <w:ind w:left="426"/>
        <w:jc w:val="both"/>
        <w:rPr>
          <w:sz w:val="22"/>
        </w:rPr>
      </w:pPr>
      <w:r w:rsidRPr="00E05045">
        <w:rPr>
          <w:sz w:val="22"/>
        </w:rPr>
        <w:t>_______________________________________________</w:t>
      </w:r>
      <w:r w:rsidR="008D5426">
        <w:rPr>
          <w:sz w:val="22"/>
        </w:rPr>
        <w:t>_____</w:t>
      </w:r>
      <w:r w:rsidRPr="00E05045">
        <w:rPr>
          <w:sz w:val="22"/>
        </w:rPr>
        <w:t>___________________________</w:t>
      </w:r>
      <w:r w:rsidR="00E05045" w:rsidRPr="00E05045">
        <w:rPr>
          <w:sz w:val="22"/>
        </w:rPr>
        <w:t>_______</w:t>
      </w:r>
    </w:p>
    <w:p w14:paraId="77E7B7ED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0F87F244" w14:textId="3678A1B9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_________________________________________</w:t>
      </w:r>
    </w:p>
    <w:p w14:paraId="6D65D538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1C2846B7" w14:textId="6ABEB7CC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</w:t>
      </w:r>
      <w:r w:rsidR="00E05045">
        <w:rPr>
          <w:sz w:val="22"/>
        </w:rPr>
        <w:t>___________</w:t>
      </w:r>
      <w:r>
        <w:rPr>
          <w:sz w:val="22"/>
        </w:rPr>
        <w:t>;</w:t>
      </w:r>
    </w:p>
    <w:p w14:paraId="023818D0" w14:textId="0413F91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trovarsi in situazioni di conflitto di interessi, anche potenziale, ai sensi dell’art. 53, comma 14, del d.lgs. n. 165/2001, che possano interferire con l’esercizio dell’incarico;</w:t>
      </w:r>
    </w:p>
    <w:p w14:paraId="0D1A6977" w14:textId="529E54AE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godere dei diritti politici e civili in Italia e/o nello Stato europeo di appartenenza;</w:t>
      </w:r>
    </w:p>
    <w:p w14:paraId="1EFB5B8E" w14:textId="06C1373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essere</w:t>
      </w:r>
      <w:proofErr w:type="gramEnd"/>
      <w:r>
        <w:rPr>
          <w:sz w:val="22"/>
        </w:rPr>
        <w:t xml:space="preserve"> in possesso del requisito della particolare e comprovata specializzazione anche universitaria strettamente correlata al contenuto della prestazione;</w:t>
      </w:r>
    </w:p>
    <w:p w14:paraId="2BF4226A" w14:textId="01E4D488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possedere</w:t>
      </w:r>
      <w:proofErr w:type="gramEnd"/>
      <w:r>
        <w:rPr>
          <w:sz w:val="22"/>
        </w:rPr>
        <w:t xml:space="preserve"> il seguente titolo accademico o di studio</w:t>
      </w:r>
      <w:r w:rsidRPr="00E05045">
        <w:rPr>
          <w:sz w:val="22"/>
        </w:rPr>
        <w:t>:</w:t>
      </w:r>
    </w:p>
    <w:p w14:paraId="4FD90F74" w14:textId="77777777" w:rsidR="00876075" w:rsidRDefault="00876075" w:rsidP="00C075BD">
      <w:pPr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36E1099C" w14:textId="2E1F1AE7" w:rsidR="009B4BFE" w:rsidRPr="009B4BFE" w:rsidRDefault="009B4BFE" w:rsidP="00C075BD">
      <w:p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9B4BFE">
        <w:rPr>
          <w:sz w:val="22"/>
        </w:rPr>
        <w:t>…………………………………………………………………</w:t>
      </w:r>
      <w:r>
        <w:rPr>
          <w:sz w:val="22"/>
        </w:rPr>
        <w:t>………………</w:t>
      </w:r>
      <w:r w:rsidR="008D5426">
        <w:rPr>
          <w:sz w:val="22"/>
        </w:rPr>
        <w:t>…………</w:t>
      </w:r>
      <w:r>
        <w:rPr>
          <w:sz w:val="22"/>
        </w:rPr>
        <w:t>…………………………</w:t>
      </w:r>
    </w:p>
    <w:p w14:paraId="522ADB8B" w14:textId="3EEA9005" w:rsidR="00475318" w:rsidRDefault="00475318">
      <w:pPr>
        <w:spacing w:after="160" w:line="259" w:lineRule="auto"/>
        <w:rPr>
          <w:b/>
          <w:bCs/>
          <w:i/>
          <w:sz w:val="22"/>
        </w:rPr>
      </w:pPr>
      <w:r>
        <w:rPr>
          <w:b/>
          <w:bCs/>
          <w:i/>
          <w:sz w:val="22"/>
        </w:rPr>
        <w:br w:type="page"/>
      </w:r>
    </w:p>
    <w:p w14:paraId="361DEC02" w14:textId="50C289BC" w:rsidR="00FB289D" w:rsidRDefault="00876075" w:rsidP="00C075BD">
      <w:pPr>
        <w:spacing w:before="120" w:line="0" w:lineRule="atLeast"/>
        <w:rPr>
          <w:i/>
          <w:sz w:val="22"/>
        </w:rPr>
      </w:pPr>
      <w:bookmarkStart w:id="3" w:name="_GoBack"/>
      <w:bookmarkEnd w:id="3"/>
      <w:r w:rsidRPr="00FB289D">
        <w:rPr>
          <w:b/>
          <w:bCs/>
          <w:i/>
          <w:sz w:val="22"/>
        </w:rPr>
        <w:lastRenderedPageBreak/>
        <w:t>GRIGLIA DI AUTOVALUTAZIONE</w:t>
      </w:r>
      <w:r w:rsidR="00E607A8">
        <w:rPr>
          <w:i/>
          <w:sz w:val="22"/>
        </w:rPr>
        <w:t xml:space="preserve"> </w:t>
      </w:r>
      <w:bookmarkStart w:id="4" w:name="page5"/>
      <w:bookmarkEnd w:id="4"/>
      <w:r w:rsidR="00FB289D" w:rsidRPr="00FB289D">
        <w:rPr>
          <w:i/>
          <w:sz w:val="22"/>
        </w:rPr>
        <w:t>(punteggio massimo: 100 punti)</w:t>
      </w:r>
    </w:p>
    <w:p w14:paraId="61176CB9" w14:textId="0E62A304" w:rsidR="00C075BD" w:rsidRPr="00FB289D" w:rsidRDefault="00FB289D" w:rsidP="00B2012E">
      <w:pPr>
        <w:spacing w:after="60"/>
        <w:rPr>
          <w:rFonts w:ascii="Arial" w:eastAsia="Arial" w:hAnsi="Arial" w:cs="Arial"/>
          <w:sz w:val="24"/>
          <w:szCs w:val="16"/>
        </w:rPr>
      </w:pPr>
      <w:bookmarkStart w:id="5" w:name="page1"/>
      <w:bookmarkEnd w:id="5"/>
      <w:r w:rsidRPr="00FB289D">
        <w:rPr>
          <w:rFonts w:ascii="Calibri" w:eastAsia="Arial" w:hAnsi="Calibri" w:cs="Calibri"/>
          <w:szCs w:val="12"/>
        </w:rPr>
        <w:t>Estratto d</w:t>
      </w:r>
      <w:r>
        <w:rPr>
          <w:rFonts w:ascii="Calibri" w:eastAsia="Arial" w:hAnsi="Calibri" w:cs="Calibri"/>
          <w:szCs w:val="12"/>
        </w:rPr>
        <w:t>e</w:t>
      </w:r>
      <w:r w:rsidRPr="00FB289D">
        <w:rPr>
          <w:rFonts w:ascii="Calibri" w:eastAsia="Arial" w:hAnsi="Calibri" w:cs="Calibri"/>
          <w:szCs w:val="12"/>
        </w:rPr>
        <w:t>lla scheda approvata dal Consiglio d’Istituto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1710"/>
        <w:gridCol w:w="284"/>
        <w:gridCol w:w="985"/>
        <w:gridCol w:w="7"/>
        <w:gridCol w:w="992"/>
        <w:gridCol w:w="1701"/>
        <w:gridCol w:w="1843"/>
      </w:tblGrid>
      <w:tr w:rsidR="00FB289D" w:rsidRPr="00FB289D" w14:paraId="14B3519F" w14:textId="77777777" w:rsidTr="00C075BD">
        <w:trPr>
          <w:trHeight w:val="57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6257A57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773E98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Punti per ogni</w:t>
            </w:r>
          </w:p>
          <w:p w14:paraId="14D1A579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titolo</w:t>
            </w:r>
            <w:proofErr w:type="gram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49C5E1D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 xml:space="preserve"> titoli</w:t>
            </w:r>
          </w:p>
          <w:p w14:paraId="477672A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valutabili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2619B1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Autovalutazione</w:t>
            </w:r>
          </w:p>
          <w:p w14:paraId="42A87DF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del</w:t>
            </w:r>
            <w:proofErr w:type="gram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4F5E1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Riservato</w:t>
            </w:r>
          </w:p>
          <w:p w14:paraId="77D3D5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all’amministrazione</w:t>
            </w:r>
            <w:proofErr w:type="gramEnd"/>
          </w:p>
        </w:tc>
      </w:tr>
      <w:tr w:rsidR="00FB289D" w:rsidRPr="00FB289D" w14:paraId="7544A21B" w14:textId="77777777" w:rsidTr="00C075BD">
        <w:trPr>
          <w:trHeight w:val="272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E4EEF7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3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TITOLI DI STUDIO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26)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00F082A1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0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 vecchio</w:t>
            </w:r>
          </w:p>
          <w:p w14:paraId="13BA9BE4" w14:textId="77777777" w:rsidR="00FB289D" w:rsidRPr="00FB289D" w:rsidRDefault="00FB289D" w:rsidP="00B0743F">
            <w:pPr>
              <w:spacing w:line="220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Ordinamento</w:t>
            </w:r>
          </w:p>
          <w:p w14:paraId="78FB47C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nelle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8D5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B89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859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108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C07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D027E71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5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7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09E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5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3B56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34B8DEAF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88F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7CB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49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5E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69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58A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13F1077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A08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941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F6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75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05B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5AF3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02BC811E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965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9EF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00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360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E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518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BFFDF6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1A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</w:t>
            </w:r>
          </w:p>
          <w:p w14:paraId="0FBC73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Magistrale 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F8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EFCD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FF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DBD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BD9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38EB4F3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9C9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E92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9CE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AB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EE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B0D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EC50DC0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9DA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EAA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C9BC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73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4377324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00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6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8C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231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374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2CF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5AF568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9188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A0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2624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0D5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A44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ABB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6B9602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3C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Diploma di laurea triennale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(da inserire solo in mancanza di laurea magistrale)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100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BC1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CF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6EE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9E79F3D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E77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specializzazione post- laurea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B19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B6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E0696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6F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B67486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C3B3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perfezionamento e/o formazione/aggiornamento biennale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6A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F9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47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08D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C44BC4F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70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Master 1° o 2° livello 60 CFU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(ore 1500)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B28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78C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E6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456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5A331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84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Dottorato di ricerca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2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37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1EB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0D5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423ECD6" w14:textId="77777777" w:rsidTr="00C075BD">
        <w:trPr>
          <w:trHeight w:val="159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6708EA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A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0DC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D9835A" w14:textId="77777777" w:rsidTr="00C075BD">
        <w:trPr>
          <w:trHeight w:val="79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4175FA" w14:textId="77777777" w:rsidR="00FB289D" w:rsidRPr="00FB289D" w:rsidRDefault="00FB289D" w:rsidP="00B0743F">
            <w:pPr>
              <w:spacing w:line="224" w:lineRule="exac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ALL’INTERNO DI ISTITUZIONI SCOLASTICHE AFFERENTE AL RUOLO DA</w:t>
            </w:r>
          </w:p>
          <w:p w14:paraId="7757E66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RICOPRIRE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24)</w:t>
            </w:r>
          </w:p>
          <w:p w14:paraId="022F4E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Descrizioni di attività analoghe/affini a quelle individuate nel bando</w:t>
            </w:r>
          </w:p>
        </w:tc>
      </w:tr>
      <w:tr w:rsidR="00FB289D" w:rsidRPr="00FB289D" w14:paraId="410792E8" w14:textId="77777777" w:rsidTr="00C075B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03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 w:val="22"/>
              </w:rPr>
              <w:t>Attività di coordinamento di</w:t>
            </w:r>
          </w:p>
          <w:p w14:paraId="605102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i/>
                <w:sz w:val="22"/>
              </w:rPr>
              <w:t>gruppi</w:t>
            </w:r>
            <w:proofErr w:type="gramEnd"/>
            <w:r w:rsidRPr="00FB289D">
              <w:rPr>
                <w:rFonts w:ascii="Calibri" w:eastAsia="Calibri" w:hAnsi="Calibri" w:cs="Arial"/>
                <w:i/>
                <w:sz w:val="22"/>
              </w:rPr>
              <w:t xml:space="preserve"> di lavoro in ambito</w:t>
            </w:r>
          </w:p>
          <w:p w14:paraId="1EE737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i/>
                <w:sz w:val="22"/>
              </w:rPr>
              <w:t>scolastico</w:t>
            </w:r>
            <w:proofErr w:type="gramEnd"/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3B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5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ogni anno</w:t>
            </w:r>
          </w:p>
          <w:p w14:paraId="1B846454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proofErr w:type="gramStart"/>
            <w:r w:rsidRPr="00FB289D">
              <w:rPr>
                <w:rFonts w:ascii="Calibri" w:eastAsia="Calibri" w:hAnsi="Calibri" w:cs="Arial"/>
                <w:szCs w:val="18"/>
              </w:rPr>
              <w:t>scolastico</w:t>
            </w:r>
            <w:proofErr w:type="gramEnd"/>
          </w:p>
          <w:p w14:paraId="4109BB83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2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incarichi</w:t>
            </w:r>
          </w:p>
          <w:p w14:paraId="2D6B77FE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proofErr w:type="gramStart"/>
            <w:r w:rsidRPr="00FB289D">
              <w:rPr>
                <w:rFonts w:ascii="Calibri" w:eastAsia="Calibri" w:hAnsi="Calibri" w:cs="Arial"/>
                <w:szCs w:val="18"/>
              </w:rPr>
              <w:t>superiori</w:t>
            </w:r>
            <w:proofErr w:type="gramEnd"/>
            <w:r w:rsidRPr="00FB289D">
              <w:rPr>
                <w:rFonts w:ascii="Calibri" w:eastAsia="Calibri" w:hAnsi="Calibri" w:cs="Arial"/>
                <w:szCs w:val="18"/>
              </w:rPr>
              <w:t xml:space="preserve"> a 3</w:t>
            </w:r>
          </w:p>
          <w:p w14:paraId="0EE7183A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w w:val="99"/>
                <w:szCs w:val="18"/>
              </w:rPr>
              <w:t>mesi</w:t>
            </w:r>
            <w:proofErr w:type="gramEnd"/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1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F4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BA4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17CA8095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A90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D6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66E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7E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17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04E34CA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52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A406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D7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98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D8A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72CBE4D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F33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45D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1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46A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06D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5124D9CC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95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70FC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548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B45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B23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3DD318CD" w14:textId="77777777" w:rsidTr="00C075BD">
        <w:trPr>
          <w:trHeight w:val="421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3D9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svolti in ambito scolastico</w:t>
            </w:r>
          </w:p>
          <w:p w14:paraId="3C7B21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</w:t>
            </w: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minimo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30 ore a modulo)</w:t>
            </w:r>
          </w:p>
          <w:p w14:paraId="5ACB559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progetti PON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F3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3E7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C7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090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2E81BEA9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4058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1E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23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84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5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888206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354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2F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E0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914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D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97F16F5" w14:textId="77777777" w:rsidTr="00C075BD">
        <w:trPr>
          <w:trHeight w:val="424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D4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analoghi svolti in ambito scolastico</w:t>
            </w:r>
          </w:p>
          <w:p w14:paraId="469722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</w:t>
            </w: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da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min. 15 ore a 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 xml:space="preserve"> 29 ore a modulo)</w:t>
            </w:r>
          </w:p>
          <w:p w14:paraId="2F09D9C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altri progetti comunitari e non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69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  <w:r w:rsidRPr="00FB289D">
              <w:rPr>
                <w:rFonts w:cs="Arial"/>
                <w:sz w:val="21"/>
              </w:rPr>
              <w:lastRenderedPageBreak/>
              <w:t>3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0F8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92C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41C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2E1EC0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B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43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D64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B42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15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186445BE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87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00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50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0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21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4B37C9DD" w14:textId="77777777" w:rsidTr="00C075BD">
        <w:trPr>
          <w:trHeight w:val="307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D44763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81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EEF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BD6429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AC7B0" w14:textId="77777777" w:rsidR="00C075B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NEL PROFILO PROFESSIONALE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sz w:val="22"/>
              </w:rPr>
              <w:t>IN AMBITO SCOLASTICO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</w:p>
          <w:p w14:paraId="364810E8" w14:textId="35A49D7E" w:rsidR="00FB289D" w:rsidRPr="00FB289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nei</w:t>
            </w:r>
            <w:proofErr w:type="gramEnd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profili professionali specifici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previsti espressamente dal bando 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30)</w:t>
            </w:r>
          </w:p>
        </w:tc>
      </w:tr>
      <w:tr w:rsidR="00FB289D" w:rsidRPr="00FB289D" w14:paraId="1D24E479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E2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per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ogni anno/anno scolastico in questo Istituto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2C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9CAE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E9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159D9A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DC3F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per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ogni anno/anno scolastico in altri istituti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B37" w14:textId="77777777" w:rsidR="00FB289D" w:rsidRPr="00FB289D" w:rsidRDefault="00FB289D" w:rsidP="00B0743F">
            <w:pPr>
              <w:spacing w:line="0" w:lineRule="atLeast"/>
              <w:ind w:right="1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F55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2A8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1BF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F69B82C" w14:textId="77777777" w:rsidTr="00C075BD">
        <w:trPr>
          <w:trHeight w:val="243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F7AC4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734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4BFA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0918FB5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B3A8A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CERTIFICAZIONI INFORMATICHE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3)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636D4C24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E8D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ECDL/ICDL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9B5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9A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F06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8E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3A45BC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EF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TABLET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6F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15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8D3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53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EB6056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68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LIM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B4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7372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AA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21A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706C5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8AD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CISCO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854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B965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2F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C0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D5C150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CAB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MICROSOFT </w:t>
            </w:r>
            <w:r w:rsidRPr="00FB289D">
              <w:rPr>
                <w:rFonts w:ascii="Calibri" w:eastAsia="Calibri" w:hAnsi="Calibri" w:cs="Arial"/>
                <w:sz w:val="18"/>
                <w:szCs w:val="16"/>
              </w:rPr>
              <w:t>(MCE-MCSA- MCSD- MCSE-MOS- MTA)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42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D95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823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56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D9B11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FDE6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PEKIT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6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6DE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2BE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AFF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960228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C542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EUCIP/IC3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25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841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AC7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0A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E00332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2F1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DigComp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>/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DigComp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 xml:space="preserve"> 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Edu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BA0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F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6DF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12B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E9A68DE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73A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Altre certificazioni informatiche (specificare)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830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16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9B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7E8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BA35B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60CDB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D8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EA75E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822CA33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CD2E1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CERTIFICAZIONI LINGUISTICHE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7)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42B895D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AC7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B417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A767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F0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4A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3AFDA05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266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7B6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1DA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2D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9A3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461BB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A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668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9B5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3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86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CA7F5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D4B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76E7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38F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4B5E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F6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DC7083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02C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ITA L2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E80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57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15F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109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55CB9FB8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3F417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75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6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619B70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C84A5B" w14:textId="77777777" w:rsidR="00B2012E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CORSI DI FORMAZIONE PER LA DIDATTICA di durata non inferiore a 25 ore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10)</w:t>
            </w:r>
          </w:p>
          <w:p w14:paraId="4D49056A" w14:textId="4AD9536F" w:rsidR="00FB289D" w:rsidRPr="00FB289D" w:rsidRDefault="00FB289D" w:rsidP="00B2012E">
            <w:pPr>
              <w:spacing w:line="0" w:lineRule="atLeast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ad</w:t>
            </w:r>
            <w:proofErr w:type="gramEnd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es. docenza, formazione, tutoraggio, coordinamento docenza, anche sperimentali (esclusi quelli di lingua straniera e informatica)</w:t>
            </w:r>
          </w:p>
        </w:tc>
      </w:tr>
      <w:tr w:rsidR="00FB289D" w:rsidRPr="00FB289D" w14:paraId="33AC42F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4C8B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da 25 a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003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C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AC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4E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7978CEC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3A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maggiore di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36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5A9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C7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4DB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2BA30BF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5E0C5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D7C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E006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60ECC01" w14:textId="77777777" w:rsidTr="00C075BD">
        <w:trPr>
          <w:trHeight w:val="550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00AAF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generale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54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94CA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</w:tbl>
    <w:p w14:paraId="10B52FB0" w14:textId="77777777" w:rsidR="00FB289D" w:rsidRPr="00FB289D" w:rsidRDefault="00FB289D" w:rsidP="00B0743F">
      <w:pPr>
        <w:spacing w:line="20" w:lineRule="exact"/>
        <w:rPr>
          <w:rFonts w:cs="Arial"/>
        </w:rPr>
      </w:pPr>
    </w:p>
    <w:p w14:paraId="33CEC5EE" w14:textId="77777777" w:rsidR="00FB289D" w:rsidRDefault="00FB289D" w:rsidP="00B0743F">
      <w:pPr>
        <w:spacing w:after="60" w:line="0" w:lineRule="atLeast"/>
        <w:rPr>
          <w:i/>
          <w:sz w:val="22"/>
        </w:rPr>
      </w:pPr>
    </w:p>
    <w:p w14:paraId="29911A9F" w14:textId="77777777" w:rsidR="00FB289D" w:rsidRPr="008D5426" w:rsidRDefault="00FB289D" w:rsidP="00C27783">
      <w:pPr>
        <w:spacing w:after="60" w:line="0" w:lineRule="atLeast"/>
        <w:jc w:val="both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lastRenderedPageBreak/>
        <w:t xml:space="preserve">Si allega alla presente </w:t>
      </w:r>
      <w:r w:rsidRPr="008D5426">
        <w:rPr>
          <w:rFonts w:asciiTheme="minorHAnsi" w:hAnsiTheme="minorHAnsi" w:cstheme="minorHAnsi"/>
          <w:i/>
          <w:sz w:val="22"/>
        </w:rPr>
        <w:t>curriculum vitae</w:t>
      </w:r>
      <w:r w:rsidRPr="008D5426">
        <w:rPr>
          <w:rFonts w:asciiTheme="minorHAnsi" w:hAnsiTheme="minorHAnsi" w:cstheme="minorHAnsi"/>
          <w:sz w:val="22"/>
        </w:rPr>
        <w:t xml:space="preserve"> sottoscritto contenente una autodichiarazione di veridicità dei dati e delle informazioni contenute, ai sensi degli artt. 46 e 47 del D.P.R. 445/2000, [</w:t>
      </w:r>
      <w:r w:rsidRPr="008D5426">
        <w:rPr>
          <w:rFonts w:asciiTheme="minorHAnsi" w:hAnsiTheme="minorHAnsi" w:cstheme="minorHAnsi"/>
          <w:i/>
          <w:sz w:val="22"/>
        </w:rPr>
        <w:t>eventuale, ove il presente documento non sia sottoscritto digitalmente</w:t>
      </w:r>
      <w:r w:rsidRPr="008D5426">
        <w:rPr>
          <w:rFonts w:asciiTheme="minorHAnsi" w:hAnsiTheme="minorHAnsi" w:cstheme="minorHAnsi"/>
          <w:sz w:val="22"/>
        </w:rPr>
        <w:t>] nonché fotocopia del documento di identità in corso di validità.</w:t>
      </w:r>
    </w:p>
    <w:p w14:paraId="594909D2" w14:textId="77777777" w:rsidR="00FB289D" w:rsidRPr="008D5426" w:rsidRDefault="00FB289D" w:rsidP="00B0743F">
      <w:pPr>
        <w:spacing w:after="60" w:line="0" w:lineRule="atLeast"/>
        <w:rPr>
          <w:rFonts w:asciiTheme="minorHAnsi" w:hAnsiTheme="minorHAnsi" w:cstheme="minorHAnsi"/>
        </w:rPr>
      </w:pPr>
    </w:p>
    <w:p w14:paraId="620A9D6C" w14:textId="4921C230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Luogo e data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Firma del Partecipante</w:t>
      </w:r>
    </w:p>
    <w:p w14:paraId="4C4613CC" w14:textId="77777777" w:rsidR="00FB289D" w:rsidRPr="008D5426" w:rsidRDefault="00FB289D" w:rsidP="00B0743F">
      <w:pPr>
        <w:tabs>
          <w:tab w:val="center" w:pos="8505"/>
        </w:tabs>
        <w:spacing w:line="367" w:lineRule="exact"/>
        <w:rPr>
          <w:rFonts w:asciiTheme="minorHAnsi" w:hAnsiTheme="minorHAnsi" w:cstheme="minorHAnsi"/>
        </w:rPr>
      </w:pPr>
    </w:p>
    <w:p w14:paraId="3772519A" w14:textId="7E895FCF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_______________, ______________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____________________________</w:t>
      </w:r>
    </w:p>
    <w:p w14:paraId="37B14847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272EA2A3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0C9AA772" w14:textId="77777777" w:rsidR="00FB289D" w:rsidRPr="008D5426" w:rsidRDefault="00FB289D" w:rsidP="00B0743F">
      <w:pPr>
        <w:spacing w:line="304" w:lineRule="exact"/>
        <w:rPr>
          <w:rFonts w:asciiTheme="minorHAnsi" w:hAnsiTheme="minorHAnsi" w:cstheme="minorHAnsi"/>
        </w:rPr>
      </w:pPr>
    </w:p>
    <w:p w14:paraId="1DB47BCF" w14:textId="41515EE4" w:rsidR="00FB289D" w:rsidRPr="008D5426" w:rsidRDefault="00FB289D" w:rsidP="008D5426">
      <w:pPr>
        <w:spacing w:line="0" w:lineRule="atLeast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  <w:sz w:val="22"/>
        </w:rPr>
        <w:t>La/il sottoscritta/o…. ……………………</w:t>
      </w:r>
      <w:r w:rsidR="008D5426" w:rsidRPr="008D5426">
        <w:rPr>
          <w:rFonts w:asciiTheme="minorHAnsi" w:hAnsiTheme="minorHAnsi" w:cstheme="minorHAnsi"/>
          <w:sz w:val="22"/>
        </w:rPr>
        <w:t>…………</w:t>
      </w:r>
      <w:r w:rsidRPr="008D5426">
        <w:rPr>
          <w:rFonts w:asciiTheme="minorHAnsi" w:hAnsiTheme="minorHAnsi" w:cstheme="minorHAnsi"/>
          <w:sz w:val="22"/>
        </w:rPr>
        <w:t>…ai sensi dell’art. 13 del GDPR (Regolamento Europeo UE 2016/679),</w:t>
      </w:r>
      <w:r w:rsidR="008D5426" w:rsidRPr="008D5426">
        <w:rPr>
          <w:rFonts w:asciiTheme="minorHAnsi" w:hAnsiTheme="minorHAnsi" w:cstheme="minorHAnsi"/>
          <w:sz w:val="22"/>
        </w:rPr>
        <w:t xml:space="preserve"> </w:t>
      </w:r>
      <w:r w:rsidRPr="008D5426">
        <w:rPr>
          <w:rFonts w:asciiTheme="minorHAnsi" w:hAnsiTheme="minorHAnsi" w:cstheme="minorHAnsi"/>
          <w:sz w:val="22"/>
        </w:rPr>
        <w:t>autorizza l’Amministrazione scolastica ad utilizzare i dati personali dichiarati solo ai fini istituzionali e necessari per l’espletamento della procedura concorsuale di cui al presente bando.</w:t>
      </w:r>
    </w:p>
    <w:p w14:paraId="51D44BCD" w14:textId="77777777" w:rsidR="00B0743F" w:rsidRDefault="00B0743F" w:rsidP="008D5426">
      <w:pPr>
        <w:shd w:val="clear" w:color="auto" w:fill="FFFFFF"/>
        <w:tabs>
          <w:tab w:val="center" w:pos="8505"/>
        </w:tabs>
        <w:ind w:left="709"/>
        <w:jc w:val="both"/>
      </w:pPr>
    </w:p>
    <w:p w14:paraId="649C29B1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34F3948A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40C2C599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67A1E648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76E372E8" w14:textId="77777777" w:rsidR="00B0743F" w:rsidRDefault="00B0743F" w:rsidP="006818E1">
      <w:pPr>
        <w:spacing w:before="40"/>
      </w:pPr>
    </w:p>
    <w:p w14:paraId="58528A32" w14:textId="490C45ED" w:rsidR="00891B5F" w:rsidRPr="00B0743F" w:rsidRDefault="006818E1" w:rsidP="006818E1">
      <w:pPr>
        <w:spacing w:before="40"/>
        <w:rPr>
          <w:sz w:val="2"/>
          <w:szCs w:val="2"/>
        </w:rPr>
      </w:pPr>
      <w:r w:rsidRPr="00B0743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8C76A1" wp14:editId="34AFEFDB">
                <wp:simplePos x="0" y="0"/>
                <wp:positionH relativeFrom="column">
                  <wp:posOffset>3547110</wp:posOffset>
                </wp:positionH>
                <wp:positionV relativeFrom="paragraph">
                  <wp:posOffset>8789035</wp:posOffset>
                </wp:positionV>
                <wp:extent cx="2829560" cy="587375"/>
                <wp:effectExtent l="0" t="19050" r="8890" b="22225"/>
                <wp:wrapNone/>
                <wp:docPr id="1065418881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87375"/>
                          <a:chOff x="0" y="0"/>
                          <a:chExt cx="3497580" cy="726673"/>
                        </a:xfrm>
                      </wpg:grpSpPr>
                      <wpg:grpSp>
                        <wpg:cNvPr id="1252740399" name="Gruppo 18"/>
                        <wpg:cNvGrpSpPr/>
                        <wpg:grpSpPr>
                          <a:xfrm>
                            <a:off x="0" y="110490"/>
                            <a:ext cx="3497580" cy="564515"/>
                            <a:chOff x="0" y="0"/>
                            <a:chExt cx="3497580" cy="564515"/>
                          </a:xfrm>
                        </wpg:grpSpPr>
                        <pic:pic xmlns:pic="http://schemas.openxmlformats.org/drawingml/2006/picture">
                          <pic:nvPicPr>
                            <pic:cNvPr id="1986704684" name="Immagine 11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79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966425" name="Immagine 17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25" r="144"/>
                            <a:stretch/>
                          </pic:blipFill>
                          <pic:spPr bwMode="auto">
                            <a:xfrm>
                              <a:off x="2964180" y="0"/>
                              <a:ext cx="533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424593" name="Immagine 12" descr="Immagine che contiene corona, Elementi grafici, Diadema, design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45720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7503258" name="Rettangolo 14"/>
                          <wps:cNvSpPr>
                            <a:spLocks noChangeAspect="1"/>
                          </wps:cNvSpPr>
                          <wps:spPr>
                            <a:xfrm>
                              <a:off x="2522220" y="4572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B22C6F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4188014" name="Casella di testo 13"/>
                        <wps:cNvSpPr txBox="1"/>
                        <wps:spPr>
                          <a:xfrm rot="496381">
                            <a:off x="2390883" y="0"/>
                            <a:ext cx="629672" cy="72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45B5D" w14:textId="77777777" w:rsidR="003519F1" w:rsidRPr="00F91F15" w:rsidRDefault="003519F1" w:rsidP="003519F1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91F15"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18C76A1" id="Gruppo 19" o:spid="_x0000_s1026" style="position:absolute;margin-left:279.3pt;margin-top:692.05pt;width:222.8pt;height:46.25pt;z-index:251673600;mso-width-relative:margin;mso-height-relative:margin" coordsize="34975,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">
                <v:group id="Gruppo 18" o:spid="_x0000_s1027" style="position:absolute;top:1104;width:34975;height:5646" coordsize="3497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ju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F+OknfXuLxbAa3nwIAcnEFAAD//wMAUEsBAi0AFAAGAAgAAAAhANvh9svuAAAAhQEAABMAAAAA&#10;AAAAAAAAAAAAAAAAAFtDb250ZW50X1R5cGVzXS54bWxQSwECLQAUAAYACAAAACEAWvQsW78AAAAV&#10;AQAACwAAAAAAAAAAAAAAAAAfAQAAX3JlbHMvLnJlbHNQSwECLQAUAAYACAAAACEA/Dh47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1" o:spid="_x0000_s1028" type="#_x0000_t75" alt="Immagine che contiene testo, Elementi grafici, Carattere, grafica&#10;&#10;Descrizione generata automaticamente" style="position:absolute;width:2057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">
                    <v:imagedata r:id="rId10" o:title="Immagine che contiene testo, Elementi grafici, Carattere, grafica&#10;&#10;Descrizione generata automaticamente" cropright="21494f" chromakey="white"/>
                  </v:shape>
                  <v:shape id="Immagine 17" o:spid="_x0000_s1029" type="#_x0000_t75" alt="Immagine che contiene testo, Elementi grafici, Carattere, grafica&#10;&#10;Descrizione generata automaticamente" style="position:absolute;left:29641;width:533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">
                    <v:imagedata r:id="rId11" o:title="Immagine che contiene testo, Elementi grafici, Carattere, grafica&#10;&#10;Descrizione generata automaticamente" cropleft="54018f" cropright="94f" chromakey="white"/>
                  </v:shape>
                  <v:shape id="Immagine 12" o:spid="_x0000_s1030" type="#_x0000_t75" alt="Immagine che contiene corona, Elementi grafici, Diadema, design&#10;&#10;Descrizione generata automaticamente" style="position:absolute;left:20574;top:457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">
                    <v:imagedata r:id="rId12" o:title="Immagine che contiene corona, Elementi grafici, Diadema, design&#10;&#10;Descrizione generata automaticamente"/>
                  </v:shape>
                  <v:rect id="Rettangolo 14" o:spid="_x0000_s1031" style="position:absolute;left:25222;top:457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" fillcolor="#b22c6f" strokecolor="white [3212]" strokeweight=".25pt">
                    <v:path arrowok="t"/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3" o:spid="_x0000_s1032" type="#_x0000_t202" style="position:absolute;left:23908;width:6297;height:7266;rotation:5421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" filled="f" stroked="f" strokeweight=".5pt">
                  <v:textbox>
                    <w:txbxContent>
                      <w:p w14:paraId="4F145B5D" w14:textId="77777777" w:rsidR="003519F1" w:rsidRPr="00F91F15" w:rsidRDefault="003519F1" w:rsidP="003519F1">
                        <w:pPr>
                          <w:jc w:val="center"/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91F15"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9177A7" wp14:editId="53A82C5D">
                <wp:simplePos x="0" y="0"/>
                <wp:positionH relativeFrom="column">
                  <wp:posOffset>3761105</wp:posOffset>
                </wp:positionH>
                <wp:positionV relativeFrom="paragraph">
                  <wp:posOffset>9211945</wp:posOffset>
                </wp:positionV>
                <wp:extent cx="2689860" cy="320040"/>
                <wp:effectExtent l="0" t="0" r="0" b="3810"/>
                <wp:wrapNone/>
                <wp:docPr id="17576017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DC38" w14:textId="77777777" w:rsidR="00D479A0" w:rsidRPr="001E44DB" w:rsidRDefault="00D479A0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proofErr w:type="gramEnd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9177A7" id="Casella di testo 2" o:spid="_x0000_s1033" type="#_x0000_t202" style="position:absolute;margin-left:296.15pt;margin-top:725.35pt;width:211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" filled="f" stroked="f">
                <v:textbox>
                  <w:txbxContent>
                    <w:p w14:paraId="744FDC38" w14:textId="77777777" w:rsidR="00D479A0" w:rsidRPr="001E44DB" w:rsidRDefault="00D479A0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BADECC" wp14:editId="1D023159">
                <wp:simplePos x="0" y="0"/>
                <wp:positionH relativeFrom="margin">
                  <wp:posOffset>-186690</wp:posOffset>
                </wp:positionH>
                <wp:positionV relativeFrom="paragraph">
                  <wp:posOffset>8594725</wp:posOffset>
                </wp:positionV>
                <wp:extent cx="3169920" cy="7315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54D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B42D81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V.le Michelangelo. 16/b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57025 Piombino (LI)</w:t>
                            </w:r>
                          </w:p>
                          <w:p w14:paraId="4E696464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3C3D2F6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Istituto </w:t>
                            </w:r>
                            <w:r w:rsidR="00D479A0"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rofessionale serale: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proofErr w:type="spell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proofErr w:type="spellEnd"/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1250BC3E" w14:textId="77777777" w:rsidR="00D479A0" w:rsidRPr="00E91E2D" w:rsidRDefault="00D479A0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via</w:t>
                            </w:r>
                            <w:proofErr w:type="gramEnd"/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BADECC" id="_x0000_s1034" type="#_x0000_t202" style="position:absolute;margin-left:-14.7pt;margin-top:676.75pt;width:249.6pt;height:5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" filled="f" stroked="f">
                <v:textbox>
                  <w:txbxContent>
                    <w:p w14:paraId="0B8B54D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 w:rsidR="00E91E2D">
                        <w:rPr>
                          <w:sz w:val="18"/>
                          <w:szCs w:val="18"/>
                        </w:rPr>
                        <w:t>“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>Einaudi</w:t>
                      </w:r>
                      <w:r w:rsid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B42D81A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 xml:space="preserve">V.le Michelangelo. 16/b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E91E2D">
                        <w:rPr>
                          <w:sz w:val="18"/>
                          <w:szCs w:val="18"/>
                        </w:rPr>
                        <w:t>57025 Piombino (LI)</w:t>
                      </w:r>
                    </w:p>
                    <w:p w14:paraId="4E696464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3C3D2F6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Istituto </w:t>
                      </w:r>
                      <w:r w:rsidR="00D479A0" w:rsidRPr="00E91E2D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rofessionale serale: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sede “</w:t>
                      </w:r>
                      <w:r w:rsidRPr="00E91E2D">
                        <w:rPr>
                          <w:sz w:val="18"/>
                          <w:szCs w:val="18"/>
                        </w:rPr>
                        <w:t>Ceccherelli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1250BC3E" w14:textId="77777777" w:rsidR="00D479A0" w:rsidRPr="00E91E2D" w:rsidRDefault="00D479A0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2BD2E9" wp14:editId="44471B99">
                <wp:simplePos x="0" y="0"/>
                <wp:positionH relativeFrom="column">
                  <wp:posOffset>-110490</wp:posOffset>
                </wp:positionH>
                <wp:positionV relativeFrom="paragraph">
                  <wp:posOffset>9311005</wp:posOffset>
                </wp:positionV>
                <wp:extent cx="6444000" cy="0"/>
                <wp:effectExtent l="0" t="0" r="0" b="0"/>
                <wp:wrapNone/>
                <wp:docPr id="1158799997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4F8146" id="Connettore diritto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pt,733.15pt" to="498.7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" strokecolor="#00e700" strokeweight="1pt">
                <v:stroke joinstyle="miter"/>
              </v:line>
            </w:pict>
          </mc:Fallback>
        </mc:AlternateContent>
      </w:r>
    </w:p>
    <w:sectPr w:rsidR="00891B5F" w:rsidRPr="00B0743F" w:rsidSect="00C075BD">
      <w:headerReference w:type="default" r:id="rId13"/>
      <w:footerReference w:type="default" r:id="rId14"/>
      <w:pgSz w:w="11906" w:h="16838"/>
      <w:pgMar w:top="3828" w:right="849" w:bottom="1702" w:left="1134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7A5A8" w14:textId="77777777" w:rsidR="0060704E" w:rsidRDefault="0060704E" w:rsidP="00D479A0">
      <w:r>
        <w:separator/>
      </w:r>
    </w:p>
  </w:endnote>
  <w:endnote w:type="continuationSeparator" w:id="0">
    <w:p w14:paraId="4A89A6DF" w14:textId="77777777" w:rsidR="0060704E" w:rsidRDefault="0060704E" w:rsidP="00D4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63B5" w14:textId="77777777" w:rsidR="00FA6EFC" w:rsidRDefault="0032236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13AE4E7" wp14:editId="12900E7A">
          <wp:simplePos x="0" y="0"/>
          <wp:positionH relativeFrom="column">
            <wp:posOffset>3202940</wp:posOffset>
          </wp:positionH>
          <wp:positionV relativeFrom="paragraph">
            <wp:posOffset>238125</wp:posOffset>
          </wp:positionV>
          <wp:extent cx="3155803" cy="586105"/>
          <wp:effectExtent l="0" t="0" r="0" b="0"/>
          <wp:wrapNone/>
          <wp:docPr id="277697412" name="Immagine 27769741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56199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803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EFC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B9300" wp14:editId="0BF008D8">
              <wp:simplePos x="0" y="0"/>
              <wp:positionH relativeFrom="margin">
                <wp:posOffset>-255270</wp:posOffset>
              </wp:positionH>
              <wp:positionV relativeFrom="paragraph">
                <wp:posOffset>40005</wp:posOffset>
              </wp:positionV>
              <wp:extent cx="6637020" cy="937260"/>
              <wp:effectExtent l="0" t="0" r="0" b="0"/>
              <wp:wrapNone/>
              <wp:docPr id="201790206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020" cy="937260"/>
                        <a:chOff x="0" y="0"/>
                        <a:chExt cx="6637020" cy="937260"/>
                      </a:xfrm>
                    </wpg:grpSpPr>
                    <wps:wsp>
                      <wps:cNvPr id="2098058496" name="Connettore diritto 2"/>
                      <wps:cNvCnPr/>
                      <wps:spPr>
                        <a:xfrm>
                          <a:off x="76200" y="71628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7143874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0E2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3F63C8CD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V.le Michelangelo. 16/b - 57025 Piombino (LI)</w:t>
                            </w:r>
                          </w:p>
                          <w:p w14:paraId="721B2D1F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179EF780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Istituto Professionale serale: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proofErr w:type="spell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proofErr w:type="spellEnd"/>
                            <w:r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48899914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via</w:t>
                            </w:r>
                            <w:proofErr w:type="gramEnd"/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2761695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947160" y="61722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DCD8" w14:textId="77777777" w:rsidR="00FA6EFC" w:rsidRPr="001E44DB" w:rsidRDefault="00FA6EFC" w:rsidP="00FA6EFC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proofErr w:type="gramEnd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07B9300" id="_x0000_s1046" style="position:absolute;margin-left:-20.1pt;margin-top:3.15pt;width:522.6pt;height:73.8pt;z-index:251659264;mso-position-horizontal-relative:margin" coordsize="663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">
              <v:line id="Connettore diritto 2" o:spid="_x0000_s1047" style="position:absolute;visibility:visible;mso-wrap-style:square" from="762,7162" to="6520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" strokecolor="#00e700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width:316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" filled="f" stroked="f">
                <v:textbox>
                  <w:txbxContent>
                    <w:p w14:paraId="67B900E2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E91E2D">
                        <w:rPr>
                          <w:sz w:val="18"/>
                          <w:szCs w:val="18"/>
                        </w:rPr>
                        <w:t>Einaudi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3F63C8CD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V.le Michelangelo. 16/b - 57025 Piombino (LI)</w:t>
                      </w:r>
                    </w:p>
                    <w:p w14:paraId="721B2D1F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179EF780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Istituto Professionale serale: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>sede “Ceccherelli”</w:t>
                      </w:r>
                    </w:p>
                    <w:p w14:paraId="48899914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</v:shape>
              <v:shape id="_x0000_s1049" type="#_x0000_t202" style="position:absolute;left:39471;top:6172;width:26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gl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fjpdJJMknc/g96cIgNz8AAAA//8DAFBLAQItABQABgAIAAAAIQDb4fbL7gAAAIUBAAATAAAAAAAA&#10;AAAAAAAAAAAAAABbQ29udGVudF9UeXBlc10ueG1sUEsBAi0AFAAGAAgAAAAhAFr0LFu/AAAAFQEA&#10;AAsAAAAAAAAAAAAAAAAAHwEAAF9yZWxzLy5yZWxzUEsBAi0AFAAGAAgAAAAhAPt3KCXHAAAA4wAA&#10;AA8AAAAAAAAAAAAAAAAABwIAAGRycy9kb3ducmV2LnhtbFBLBQYAAAAAAwADALcAAAD7AgAAAAA=&#10;" filled="f" stroked="f">
                <v:textbox>
                  <w:txbxContent>
                    <w:p w14:paraId="7CFDDCD8" w14:textId="77777777" w:rsidR="00FA6EFC" w:rsidRPr="001E44DB" w:rsidRDefault="00FA6EFC" w:rsidP="00FA6EFC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E996C" w14:textId="77777777" w:rsidR="0060704E" w:rsidRDefault="0060704E" w:rsidP="00D479A0">
      <w:r>
        <w:separator/>
      </w:r>
    </w:p>
  </w:footnote>
  <w:footnote w:type="continuationSeparator" w:id="0">
    <w:p w14:paraId="2883932A" w14:textId="77777777" w:rsidR="0060704E" w:rsidRDefault="0060704E" w:rsidP="00D47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BA92" w14:textId="77777777" w:rsidR="00EF365F" w:rsidRDefault="00EF365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67811E" wp14:editId="13BE708A">
              <wp:simplePos x="0" y="0"/>
              <wp:positionH relativeFrom="margin">
                <wp:posOffset>-369570</wp:posOffset>
              </wp:positionH>
              <wp:positionV relativeFrom="paragraph">
                <wp:posOffset>-53340</wp:posOffset>
              </wp:positionV>
              <wp:extent cx="6824980" cy="2057400"/>
              <wp:effectExtent l="0" t="0" r="0" b="0"/>
              <wp:wrapNone/>
              <wp:docPr id="20196819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4980" cy="2057400"/>
                        <a:chOff x="0" y="-99060"/>
                        <a:chExt cx="6824980" cy="2057400"/>
                      </a:xfrm>
                    </wpg:grpSpPr>
                    <wps:wsp>
                      <wps:cNvPr id="207037018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188720"/>
                          <a:ext cx="34899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CA3" w14:textId="77777777" w:rsidR="00EF365F" w:rsidRDefault="00EF365F" w:rsidP="00EF365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Agenzia formativa Regione Toscana - codice LI0599</w:t>
                            </w:r>
                          </w:p>
                          <w:p w14:paraId="6D23DE56" w14:textId="77777777" w:rsidR="00EF365F" w:rsidRDefault="00EF365F" w:rsidP="00EF365F">
                            <w:pPr>
                              <w:spacing w:before="2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Certificazione di sistema di qualità DNV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Businnes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Assurance ISO 9001</w:t>
                            </w:r>
                          </w:p>
                          <w:p w14:paraId="14158121" w14:textId="77777777" w:rsidR="00EF365F" w:rsidRDefault="00EF365F" w:rsidP="00EF365F">
                            <w:pPr>
                              <w:spacing w:before="30" w:line="216" w:lineRule="auto"/>
                              <w:rPr>
                                <w:rStyle w:val="Collegamentoipertestua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" w:history="1">
                              <w:r w:rsidRPr="004B59CB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LIIS004009@istruzione.it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– P.E.C.: </w:t>
                            </w:r>
                            <w:hyperlink r:id="rId2" w:history="1">
                              <w:r w:rsidRPr="004C6F80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LIIS004009@pec.istruzione.it</w:t>
                              </w:r>
                            </w:hyperlink>
                          </w:p>
                          <w:p w14:paraId="18079A72" w14:textId="77777777" w:rsidR="00EF365F" w:rsidRPr="004B59CB" w:rsidRDefault="00EF365F" w:rsidP="00EF365F">
                            <w:pPr>
                              <w:spacing w:before="3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Cod.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fiscale: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81002090496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Cod. meccanografico: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LIIS004009</w:t>
                            </w:r>
                          </w:p>
                          <w:p w14:paraId="76BCB784" w14:textId="77777777" w:rsidR="00EF365F" w:rsidRPr="001E44DB" w:rsidRDefault="00EF365F" w:rsidP="00EF365F">
                            <w:pPr>
                              <w:spacing w:before="40" w:line="216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684416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7420" y="998220"/>
                          <a:ext cx="4607560" cy="26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4410000" name="Connettore diritto 2"/>
                      <wps:cNvCnPr/>
                      <wps:spPr>
                        <a:xfrm>
                          <a:off x="68580" y="1219200"/>
                          <a:ext cx="6624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7206087" name="Immagine 3" descr="Come è nato lo stemma della nostra Repubblica? - Focus.i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77" r="13080"/>
                        <a:stretch/>
                      </pic:blipFill>
                      <pic:spPr bwMode="auto">
                        <a:xfrm>
                          <a:off x="26670" y="-99060"/>
                          <a:ext cx="6324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4909819" name="Gruppo 4"/>
                      <wpg:cNvGrpSpPr/>
                      <wpg:grpSpPr>
                        <a:xfrm>
                          <a:off x="4282440" y="76200"/>
                          <a:ext cx="851535" cy="808990"/>
                          <a:chOff x="-1909248" y="-187152"/>
                          <a:chExt cx="952500" cy="946150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Immagine che contiene Elementi grafici, simbolo, logo, grafic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8"/>
                          <a:stretch/>
                        </pic:blipFill>
                        <pic:spPr bwMode="auto">
                          <a:xfrm>
                            <a:off x="-1764469" y="-187152"/>
                            <a:ext cx="6705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2" descr="Immagine che contiene schermata, Elementi grafici, Carattere, ner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4"/>
                          <a:stretch/>
                        </pic:blipFill>
                        <pic:spPr bwMode="auto">
                          <a:xfrm>
                            <a:off x="-1909248" y="391968"/>
                            <a:ext cx="952500" cy="36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44960484" name="Immagine 20" descr="Immagine che contiene Carattere, Elementi grafici, test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0"/>
                          <a:ext cx="2346960" cy="1289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0529770" name="Immagine 1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358" b="12081"/>
                        <a:stretch/>
                      </pic:blipFill>
                      <pic:spPr bwMode="auto">
                        <a:xfrm>
                          <a:off x="2979420" y="259080"/>
                          <a:ext cx="1410970" cy="48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5358366" name="Immagine 2" descr="13. PON - FESR - FONDI STRUTTURALI EUROPEI PON 2014-2020 AMBIENTI DIGITALI  - Istituto Comprensivo &quot;Giuseppe Curioni&quot; - Romagnano Sesia (NO)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4840" y="1203960"/>
                          <a:ext cx="229171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F67811E" id="Gruppo 1" o:spid="_x0000_s1035" style="position:absolute;margin-left:-29.1pt;margin-top:-4.2pt;width:537.4pt;height:162pt;z-index:251657216;mso-position-horizontal-relative:margin;mso-width-relative:margin;mso-height-relative:margin" coordorigin=",-990" coordsize="68249,205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tIMr58VAAAfFQAABUAAABkcnMvbWVkaWEvaW1hZ2UyLmpwZWf/2P/gABBKRklGAAEBAQDc&#10;ANwAAP/bAEMAAgEBAQEBAgEBAQICAgICBAMCAgICBQQEAwQGBQYGBgUGBgYHCQgGBwkHBgYICwgJ&#10;CgoKCgoGCAsMCwoMCQoKCv/bAEMBAgICAgICBQMDBQoHBgcKCgoKCgoKCgoKCgoKCgoKCgoKCgoK&#10;CgoKCgoKCgoKCgoKCgoKCgoKCgoKCgoKCgoKCv/AABEIAL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11887;width:34899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" filled="f" stroked="f">
                <v:textbox>
                  <w:txbxContent>
                    <w:p w14:paraId="1D15ECA3" w14:textId="77777777" w:rsidR="00EF365F" w:rsidRDefault="00EF365F" w:rsidP="00EF365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Agenzia formativa Regione Toscana - codice LI0599</w:t>
                      </w:r>
                    </w:p>
                    <w:p w14:paraId="6D23DE56" w14:textId="77777777" w:rsidR="00EF365F" w:rsidRDefault="00EF365F" w:rsidP="00EF365F">
                      <w:pPr>
                        <w:spacing w:before="2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Certificazione di sistema di qualità DNV</w:t>
                      </w:r>
                      <w:r>
                        <w:rPr>
                          <w:sz w:val="18"/>
                          <w:szCs w:val="18"/>
                        </w:rPr>
                        <w:t xml:space="preserve"> Businnes Assurance ISO 9001</w:t>
                      </w:r>
                    </w:p>
                    <w:p w14:paraId="14158121" w14:textId="77777777" w:rsidR="00EF365F" w:rsidRDefault="00EF365F" w:rsidP="00EF365F">
                      <w:pPr>
                        <w:spacing w:before="30" w:line="216" w:lineRule="auto"/>
                        <w:rPr>
                          <w:rStyle w:val="Collegamentoipertestua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4B59CB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LIIS004009@istruzione.it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– P.E.C.: </w:t>
                      </w:r>
                      <w:hyperlink r:id="rId11" w:history="1">
                        <w:r w:rsidRPr="004C6F80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LIIS004009@pec.istruzione.it</w:t>
                        </w:r>
                      </w:hyperlink>
                    </w:p>
                    <w:p w14:paraId="18079A72" w14:textId="77777777" w:rsidR="00EF365F" w:rsidRPr="004B59CB" w:rsidRDefault="00EF365F" w:rsidP="00EF365F">
                      <w:pPr>
                        <w:spacing w:before="3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Cod.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B59CB">
                        <w:rPr>
                          <w:sz w:val="18"/>
                          <w:szCs w:val="18"/>
                        </w:rPr>
                        <w:t>fiscale: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81002090496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4B59CB">
                        <w:rPr>
                          <w:sz w:val="18"/>
                          <w:szCs w:val="18"/>
                        </w:rPr>
                        <w:t>Cod. meccanografico: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LIIS004009</w:t>
                      </w:r>
                    </w:p>
                    <w:p w14:paraId="76BCB784" w14:textId="77777777" w:rsidR="00EF365F" w:rsidRPr="001E44DB" w:rsidRDefault="00EF365F" w:rsidP="00EF365F">
                      <w:pPr>
                        <w:spacing w:before="40" w:line="216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7" type="#_x0000_t75" style="position:absolute;left:22174;top:9982;width:4607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">
                <v:imagedata r:id="rId12" o:title="" chromakey="white"/>
              </v:shape>
              <v:line id="Connettore diritto 2" o:spid="_x0000_s1038" style="position:absolute;visibility:visible;mso-wrap-style:square" from="685,12192" to="6692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" strokecolor="#00e700" strokeweight="1pt">
                <v:stroke joinstyle="miter"/>
              </v:line>
              <v:shape id="Immagine 3" o:spid="_x0000_s1039" type="#_x0000_t75" alt="Come è nato lo stemma della nostra Repubblica? - Focus.it" style="position:absolute;left:266;top:-990;width:632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">
                <v:imagedata r:id="rId13" o:title="Come è nato lo stemma della nostra Repubblica? - Focus" cropleft="11061f" cropright="8572f" chromakey="white"/>
              </v:shape>
              <v:group id="Gruppo 4" o:spid="_x0000_s1040" style="position:absolute;left:42824;top:762;width:8515;height:8089" coordorigin="-19092,-1871" coordsize="9525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">
                <v:shape id="Immagine 1" o:spid="_x0000_s1041" type="#_x0000_t75" alt="Immagine che contiene Elementi grafici, simbolo, logo, grafica&#10;&#10;Descrizione generata automaticamente" style="position:absolute;left:-17644;top:-1871;width:670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">
                  <v:imagedata r:id="rId14" o:title="Immagine che contiene Elementi grafici, simbolo, logo, grafica&#10;&#10;Descrizione generata automaticamente" cropbottom="12175f"/>
                </v:shape>
                <v:shape id="Immagine 2" o:spid="_x0000_s1042" type="#_x0000_t75" alt="Immagine che contiene schermata, Elementi grafici, Carattere, nero&#10;&#10;Descrizione generata automaticamente" style="position:absolute;left:-19092;top:3919;width:952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">
                  <v:imagedata r:id="rId15" o:title="Immagine che contiene schermata, Elementi grafici, Carattere, nero&#10;&#10;Descrizione generata automaticamente" cropbottom="30182f"/>
                </v:shape>
              </v:group>
              <v:shape id="Immagine 20" o:spid="_x0000_s1043" type="#_x0000_t75" alt="Immagine che contiene Carattere, Elementi grafici, testo, logo&#10;&#10;Descrizione generata automaticamente" style="position:absolute;left:76;width:23469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">
                <v:imagedata r:id="rId16" o:title="Immagine che contiene Carattere, Elementi grafici, testo, logo&#10;&#10;Descrizione generata automaticamente" chromakey="white"/>
              </v:shape>
              <v:shape id="Immagine 1" o:spid="_x0000_s1044" type="#_x0000_t75" alt="Immagine che contiene testo, Carattere, logo, Elementi grafici&#10;&#10;Descrizione generata automaticamente" style="position:absolute;left:29794;top:2590;width:1410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">
                <v:imagedata r:id="rId17" o:title="Immagine che contiene testo, Carattere, logo, Elementi grafici&#10;&#10;Descrizione generata automaticamente" croptop="15963f" cropbottom="7917f" chromakey="white"/>
              </v:shape>
              <v:shape id="Immagine 2" o:spid="_x0000_s1045" type="#_x0000_t75" alt="13. PON - FESR - FONDI STRUTTURALI EUROPEI PON 2014-2020 AMBIENTI DIGITALI  - Istituto Comprensivo &quot;Giuseppe Curioni&quot; - Romagnano Sesia (NO)" style="position:absolute;left:44348;top:12039;width:22917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">
                <v:imagedata r:id="rId18" o:title="13" chromakey="white"/>
              </v:shape>
              <w10:wrap anchorx="margin"/>
            </v:group>
          </w:pict>
        </mc:Fallback>
      </mc:AlternateContent>
    </w:r>
  </w:p>
  <w:p w14:paraId="27BA3367" w14:textId="77777777" w:rsidR="00EF365F" w:rsidRDefault="003115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2A04102" wp14:editId="3B882727">
          <wp:simplePos x="0" y="0"/>
          <wp:positionH relativeFrom="column">
            <wp:posOffset>4773295</wp:posOffset>
          </wp:positionH>
          <wp:positionV relativeFrom="paragraph">
            <wp:posOffset>126365</wp:posOffset>
          </wp:positionV>
          <wp:extent cx="1536507" cy="727075"/>
          <wp:effectExtent l="0" t="0" r="6985" b="0"/>
          <wp:wrapNone/>
          <wp:docPr id="1427580551" name="Immagine 1427580551" descr="Immagine che contiene testo, schermata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839652" name="Immagine 3" descr="Immagine che contiene testo, schermata, grafica, Carattere&#10;&#10;Descrizione generata automaticamente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07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▪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5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237E3"/>
    <w:multiLevelType w:val="hybridMultilevel"/>
    <w:tmpl w:val="82DE0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 w15:restartNumberingAfterBreak="0">
    <w:nsid w:val="70E30E04"/>
    <w:multiLevelType w:val="hybridMultilevel"/>
    <w:tmpl w:val="BD669D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5"/>
    <w:rsid w:val="00031159"/>
    <w:rsid w:val="0006174D"/>
    <w:rsid w:val="00091266"/>
    <w:rsid w:val="000A7084"/>
    <w:rsid w:val="000D1725"/>
    <w:rsid w:val="00154262"/>
    <w:rsid w:val="0016259B"/>
    <w:rsid w:val="00163D9B"/>
    <w:rsid w:val="00170ED7"/>
    <w:rsid w:val="00185643"/>
    <w:rsid w:val="001B6A25"/>
    <w:rsid w:val="001E44DB"/>
    <w:rsid w:val="00223C9E"/>
    <w:rsid w:val="002629AA"/>
    <w:rsid w:val="002B7141"/>
    <w:rsid w:val="002C147C"/>
    <w:rsid w:val="002C1FD8"/>
    <w:rsid w:val="00311547"/>
    <w:rsid w:val="003119A8"/>
    <w:rsid w:val="0032236B"/>
    <w:rsid w:val="003519F1"/>
    <w:rsid w:val="003E256B"/>
    <w:rsid w:val="003F6000"/>
    <w:rsid w:val="00405C0C"/>
    <w:rsid w:val="00462FE2"/>
    <w:rsid w:val="00475318"/>
    <w:rsid w:val="004A4E76"/>
    <w:rsid w:val="004B59CB"/>
    <w:rsid w:val="004D08FE"/>
    <w:rsid w:val="004D7B99"/>
    <w:rsid w:val="004E6ECC"/>
    <w:rsid w:val="004F4945"/>
    <w:rsid w:val="00520621"/>
    <w:rsid w:val="00575EE0"/>
    <w:rsid w:val="00583F68"/>
    <w:rsid w:val="00596C40"/>
    <w:rsid w:val="005A35E3"/>
    <w:rsid w:val="005E0FC2"/>
    <w:rsid w:val="0060704E"/>
    <w:rsid w:val="00660937"/>
    <w:rsid w:val="00681828"/>
    <w:rsid w:val="006818E1"/>
    <w:rsid w:val="006B532B"/>
    <w:rsid w:val="006C47A2"/>
    <w:rsid w:val="00785B99"/>
    <w:rsid w:val="00810079"/>
    <w:rsid w:val="0082787B"/>
    <w:rsid w:val="00876075"/>
    <w:rsid w:val="00891B5F"/>
    <w:rsid w:val="008A11D5"/>
    <w:rsid w:val="008C01AF"/>
    <w:rsid w:val="008D5426"/>
    <w:rsid w:val="008F0CEB"/>
    <w:rsid w:val="0097292F"/>
    <w:rsid w:val="009B4BFE"/>
    <w:rsid w:val="00A1022F"/>
    <w:rsid w:val="00A66741"/>
    <w:rsid w:val="00A7252D"/>
    <w:rsid w:val="00AA356D"/>
    <w:rsid w:val="00AA75FD"/>
    <w:rsid w:val="00AC2F22"/>
    <w:rsid w:val="00AC4179"/>
    <w:rsid w:val="00AC74DE"/>
    <w:rsid w:val="00B0743F"/>
    <w:rsid w:val="00B2012E"/>
    <w:rsid w:val="00B535EF"/>
    <w:rsid w:val="00C075BD"/>
    <w:rsid w:val="00C23C9A"/>
    <w:rsid w:val="00C27783"/>
    <w:rsid w:val="00C36EEA"/>
    <w:rsid w:val="00C75D53"/>
    <w:rsid w:val="00CC6536"/>
    <w:rsid w:val="00D22FE3"/>
    <w:rsid w:val="00D27FE9"/>
    <w:rsid w:val="00D479A0"/>
    <w:rsid w:val="00D91382"/>
    <w:rsid w:val="00DF305F"/>
    <w:rsid w:val="00E05045"/>
    <w:rsid w:val="00E271FD"/>
    <w:rsid w:val="00E607A8"/>
    <w:rsid w:val="00E70FF3"/>
    <w:rsid w:val="00E84797"/>
    <w:rsid w:val="00E872A3"/>
    <w:rsid w:val="00E91E2D"/>
    <w:rsid w:val="00EB7FB5"/>
    <w:rsid w:val="00EE7356"/>
    <w:rsid w:val="00EF15ED"/>
    <w:rsid w:val="00EF365F"/>
    <w:rsid w:val="00F55C96"/>
    <w:rsid w:val="00F91F15"/>
    <w:rsid w:val="00FA6EFC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974A0"/>
  <w15:chartTrackingRefBased/>
  <w15:docId w15:val="{17E9B912-B0A9-465E-A390-91B485CD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365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9A0"/>
  </w:style>
  <w:style w:type="paragraph" w:styleId="Pidipagina">
    <w:name w:val="footer"/>
    <w:basedOn w:val="Normale"/>
    <w:link w:val="Pidipagina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9A0"/>
  </w:style>
  <w:style w:type="character" w:styleId="Collegamentoipertestuale">
    <w:name w:val="Hyperlink"/>
    <w:basedOn w:val="Carpredefinitoparagrafo"/>
    <w:uiPriority w:val="99"/>
    <w:unhideWhenUsed/>
    <w:rsid w:val="004B59C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65F"/>
    <w:rPr>
      <w:color w:val="954F72" w:themeColor="followed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9B4BFE"/>
    <w:pPr>
      <w:ind w:left="720"/>
      <w:contextualSpacing/>
    </w:pPr>
  </w:style>
  <w:style w:type="paragraph" w:styleId="Nessunaspaziatura">
    <w:name w:val="No Spacing"/>
    <w:uiPriority w:val="1"/>
    <w:qFormat/>
    <w:rsid w:val="003F60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omma">
    <w:name w:val="Comma"/>
    <w:basedOn w:val="Paragrafoelenco"/>
    <w:link w:val="CommaCarattere"/>
    <w:qFormat/>
    <w:rsid w:val="003F6000"/>
    <w:pPr>
      <w:numPr>
        <w:numId w:val="5"/>
      </w:numPr>
      <w:spacing w:after="240"/>
      <w:jc w:val="both"/>
    </w:pPr>
    <w:rPr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3F6000"/>
    <w:rPr>
      <w:rFonts w:ascii="Times New Roman" w:eastAsia="Times New Roman" w:hAnsi="Times New Roman" w:cs="Times New Roman"/>
      <w:kern w:val="0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600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60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6000"/>
    <w:rPr>
      <w:vertAlign w:val="superscript"/>
    </w:rPr>
  </w:style>
  <w:style w:type="paragraph" w:customStyle="1" w:styleId="Articolo">
    <w:name w:val="Articolo"/>
    <w:basedOn w:val="Normale"/>
    <w:link w:val="ArticoloCarattere"/>
    <w:qFormat/>
    <w:rsid w:val="00810079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810079"/>
    <w:rPr>
      <w:rFonts w:ascii="Calibri" w:eastAsia="Times New Roman" w:hAnsi="Calibri" w:cs="Calibri"/>
      <w:b/>
      <w:bCs/>
      <w:kern w:val="0"/>
      <w:lang w:eastAsia="it-IT"/>
      <w14:ligatures w14:val="none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10079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10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hyperlink" Target="mailto:LIIS004009@pec.istruzione.it" TargetMode="External"/><Relationship Id="rId16" Type="http://schemas.openxmlformats.org/officeDocument/2006/relationships/image" Target="media/image18.jpeg"/><Relationship Id="rId1" Type="http://schemas.openxmlformats.org/officeDocument/2006/relationships/hyperlink" Target="mailto:LIIS004009@istruzione.it" TargetMode="External"/><Relationship Id="rId6" Type="http://schemas.openxmlformats.org/officeDocument/2006/relationships/image" Target="media/image9.png"/><Relationship Id="rId11" Type="http://schemas.openxmlformats.org/officeDocument/2006/relationships/hyperlink" Target="mailto:LIIS004009@pec.istruzione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hyperlink" Target="mailto:LIIS004009@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\Desktop\Carta%20intestata%20PNR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PNRR</Template>
  <TotalTime>1</TotalTime>
  <Pages>6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maccanti</dc:creator>
  <cp:keywords/>
  <dc:description/>
  <cp:lastModifiedBy>Postazione 5</cp:lastModifiedBy>
  <cp:revision>3</cp:revision>
  <dcterms:created xsi:type="dcterms:W3CDTF">2023-12-14T10:16:00Z</dcterms:created>
  <dcterms:modified xsi:type="dcterms:W3CDTF">2023-12-14T10:19:00Z</dcterms:modified>
</cp:coreProperties>
</file>